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FFE0D" w14:textId="77777777" w:rsidR="00BB3045" w:rsidRPr="00BB3045" w:rsidRDefault="00BB3045" w:rsidP="00BB3045">
      <w:pPr>
        <w:pStyle w:val="Titre"/>
        <w:ind w:right="139"/>
      </w:pPr>
      <w:r w:rsidRPr="00BB3045">
        <w:t>Bourse Jean-Claude Monney</w:t>
      </w:r>
    </w:p>
    <w:p w14:paraId="4E52072C" w14:textId="77777777" w:rsidR="00BB3045" w:rsidRPr="00BB3045" w:rsidRDefault="00BB3045" w:rsidP="00BB3045">
      <w:pPr>
        <w:spacing w:line="240" w:lineRule="auto"/>
        <w:ind w:right="139"/>
        <w:rPr>
          <w:rFonts w:cs="Calibri"/>
        </w:rPr>
      </w:pPr>
    </w:p>
    <w:tbl>
      <w:tblPr>
        <w:tblW w:w="889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459"/>
        <w:gridCol w:w="7420"/>
      </w:tblGrid>
      <w:tr w:rsidR="00BB3045" w:rsidRPr="00BB3045" w14:paraId="1B9A908F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EA03A4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titre</w:t>
            </w:r>
            <w:proofErr w:type="gramEnd"/>
            <w:r w:rsidRPr="00BB3045">
              <w:rPr>
                <w:rFonts w:cs="Calibri"/>
              </w:rPr>
              <w:t xml:space="preserve"> du projet</w:t>
            </w:r>
          </w:p>
        </w:tc>
      </w:tr>
      <w:tr w:rsidR="00BB3045" w:rsidRPr="00BB3045" w14:paraId="414D862C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A87998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5169C0D4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212A8A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localisation</w:t>
            </w:r>
            <w:proofErr w:type="gramEnd"/>
            <w:r w:rsidRPr="00BB3045">
              <w:rPr>
                <w:rFonts w:cs="Calibri"/>
              </w:rPr>
              <w:t xml:space="preserve"> du projet</w:t>
            </w:r>
          </w:p>
        </w:tc>
      </w:tr>
      <w:tr w:rsidR="00BB3045" w:rsidRPr="00BB3045" w14:paraId="5C397FB7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1776E8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12EEBEF8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E57CBA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début</w:t>
            </w:r>
            <w:proofErr w:type="gramEnd"/>
            <w:r w:rsidRPr="00BB3045">
              <w:rPr>
                <w:rFonts w:cs="Calibri"/>
              </w:rPr>
              <w:t xml:space="preserve"> et fin du projet</w:t>
            </w:r>
          </w:p>
        </w:tc>
      </w:tr>
      <w:tr w:rsidR="00BB3045" w:rsidRPr="00BB3045" w14:paraId="45BB7EB8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20E9F0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264B3E8F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92D4A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coordonnées</w:t>
            </w:r>
            <w:proofErr w:type="gramEnd"/>
            <w:r w:rsidRPr="00BB3045">
              <w:rPr>
                <w:rFonts w:cs="Calibri"/>
              </w:rPr>
              <w:t xml:space="preserve"> de l’appliquant et affiliation</w:t>
            </w:r>
          </w:p>
        </w:tc>
      </w:tr>
      <w:tr w:rsidR="00BB3045" w:rsidRPr="00BB3045" w14:paraId="6B6A626B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ABC326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3E7793D4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E8600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coordonnées</w:t>
            </w:r>
            <w:proofErr w:type="gramEnd"/>
            <w:r w:rsidRPr="00BB3045">
              <w:rPr>
                <w:rFonts w:cs="Calibri"/>
              </w:rPr>
              <w:t xml:space="preserve"> des autres collaborateurs impliqués</w:t>
            </w:r>
          </w:p>
        </w:tc>
      </w:tr>
      <w:tr w:rsidR="00BB3045" w:rsidRPr="00BB3045" w14:paraId="1965FE10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6F002A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6DC4A177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D06521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espèce</w:t>
            </w:r>
            <w:proofErr w:type="gramEnd"/>
            <w:r w:rsidRPr="00BB3045">
              <w:rPr>
                <w:rFonts w:cs="Calibri"/>
              </w:rPr>
              <w:t>(s) cible(s)</w:t>
            </w:r>
          </w:p>
        </w:tc>
      </w:tr>
      <w:tr w:rsidR="00BB3045" w:rsidRPr="00BB3045" w14:paraId="7FEF57EF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734373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47F95141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D5EC4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type</w:t>
            </w:r>
            <w:proofErr w:type="gramEnd"/>
            <w:r w:rsidRPr="00BB3045">
              <w:rPr>
                <w:rFonts w:cs="Calibri"/>
              </w:rPr>
              <w:t xml:space="preserve"> de projet</w:t>
            </w:r>
          </w:p>
        </w:tc>
      </w:tr>
      <w:tr w:rsidR="00BB3045" w:rsidRPr="00BB3045" w14:paraId="636D87C8" w14:textId="77777777" w:rsidTr="00F813E0">
        <w:trPr>
          <w:trHeight w:val="245"/>
        </w:trPr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AF1277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EEEEE"/>
          </w:tcPr>
          <w:p w14:paraId="51642FA1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7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0B840982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habitats</w:t>
            </w:r>
            <w:proofErr w:type="gramEnd"/>
            <w:r w:rsidRPr="00BB3045">
              <w:rPr>
                <w:rFonts w:cs="Calibri"/>
              </w:rPr>
              <w:t xml:space="preserve"> (création ou remise en état de sites, …)</w:t>
            </w:r>
          </w:p>
        </w:tc>
      </w:tr>
      <w:tr w:rsidR="00BB3045" w:rsidRPr="00BB3045" w14:paraId="7721877C" w14:textId="77777777" w:rsidTr="00F813E0">
        <w:trPr>
          <w:trHeight w:val="245"/>
        </w:trPr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FEEF66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</w:tcPr>
          <w:p w14:paraId="7E3323E5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7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AF51489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recherche</w:t>
            </w:r>
            <w:proofErr w:type="gramEnd"/>
            <w:r w:rsidRPr="00BB3045">
              <w:rPr>
                <w:rFonts w:cs="Calibri"/>
              </w:rPr>
              <w:t xml:space="preserve"> scientifique</w:t>
            </w:r>
          </w:p>
        </w:tc>
      </w:tr>
      <w:tr w:rsidR="00BB3045" w:rsidRPr="00BB3045" w14:paraId="255C14B9" w14:textId="77777777" w:rsidTr="00F813E0">
        <w:trPr>
          <w:trHeight w:val="245"/>
        </w:trPr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579755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EEEEE"/>
          </w:tcPr>
          <w:p w14:paraId="27557850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7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14F56623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éducation</w:t>
            </w:r>
            <w:proofErr w:type="gramEnd"/>
            <w:r w:rsidRPr="00BB3045">
              <w:rPr>
                <w:rFonts w:cs="Calibri"/>
              </w:rPr>
              <w:t xml:space="preserve"> / sensibilisation du public</w:t>
            </w:r>
          </w:p>
        </w:tc>
      </w:tr>
      <w:tr w:rsidR="00BB3045" w:rsidRPr="00BB3045" w14:paraId="734AB0CE" w14:textId="77777777" w:rsidTr="00F813E0">
        <w:trPr>
          <w:trHeight w:val="245"/>
        </w:trPr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93C609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</w:tcPr>
          <w:p w14:paraId="38213664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  <w:tc>
          <w:tcPr>
            <w:tcW w:w="7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6D305C1D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autre</w:t>
            </w:r>
            <w:proofErr w:type="gramEnd"/>
            <w:r w:rsidRPr="00BB3045">
              <w:rPr>
                <w:rFonts w:cs="Calibri"/>
              </w:rPr>
              <w:t> : ……………………………</w:t>
            </w:r>
          </w:p>
        </w:tc>
      </w:tr>
      <w:tr w:rsidR="00BB3045" w:rsidRPr="00BB3045" w14:paraId="73A4674B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DBAD0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r w:rsidRPr="00BB3045">
              <w:rPr>
                <w:rFonts w:cs="Calibri"/>
              </w:rPr>
              <w:t>Objectifs du projet et approches utilisées (max 250 mots)</w:t>
            </w:r>
          </w:p>
        </w:tc>
      </w:tr>
      <w:tr w:rsidR="00BB3045" w:rsidRPr="00BB3045" w14:paraId="1219E9F1" w14:textId="77777777" w:rsidTr="00F813E0">
        <w:trPr>
          <w:trHeight w:val="1134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1BAF1F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6BA23FE4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308671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financement</w:t>
            </w:r>
            <w:proofErr w:type="gramEnd"/>
            <w:r w:rsidRPr="00BB3045">
              <w:rPr>
                <w:rFonts w:cs="Calibri"/>
              </w:rPr>
              <w:t xml:space="preserve"> demandé</w:t>
            </w:r>
          </w:p>
        </w:tc>
      </w:tr>
      <w:tr w:rsidR="00BB3045" w:rsidRPr="00BB3045" w14:paraId="44629E25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9F96D" w14:textId="5FC12472" w:rsidR="00BB3045" w:rsidRPr="00BB3045" w:rsidRDefault="00AE6B15" w:rsidP="00BB3045">
            <w:pPr>
              <w:spacing w:line="240" w:lineRule="auto"/>
              <w:ind w:right="139"/>
              <w:rPr>
                <w:rFonts w:cs="Calibri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sz w:val="24"/>
                <w:szCs w:val="56"/>
                <w:lang w:val="de-CH"/>
              </w:rPr>
              <w:t>CHF 00.00</w:t>
            </w:r>
          </w:p>
        </w:tc>
      </w:tr>
      <w:tr w:rsidR="00BB3045" w:rsidRPr="00BB3045" w14:paraId="0B239A00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59B93A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proofErr w:type="gramStart"/>
            <w:r w:rsidRPr="00BB3045">
              <w:rPr>
                <w:rFonts w:cs="Calibri"/>
              </w:rPr>
              <w:t>budget</w:t>
            </w:r>
            <w:proofErr w:type="gramEnd"/>
            <w:r w:rsidRPr="00BB3045">
              <w:rPr>
                <w:rFonts w:cs="Calibri"/>
              </w:rPr>
              <w:t xml:space="preserve"> total (si complété par d’autres sources de financements)</w:t>
            </w:r>
          </w:p>
        </w:tc>
      </w:tr>
      <w:tr w:rsidR="00BB3045" w:rsidRPr="00BB3045" w14:paraId="3E3EF324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D7A0C1" w14:textId="4302E561" w:rsidR="00BB3045" w:rsidRPr="00BB3045" w:rsidRDefault="00AE6B15" w:rsidP="00BB3045">
            <w:pPr>
              <w:spacing w:line="240" w:lineRule="auto"/>
              <w:ind w:right="139"/>
              <w:rPr>
                <w:rFonts w:cs="Calibri"/>
              </w:rPr>
            </w:pPr>
            <w:r w:rsidRPr="005602A8">
              <w:rPr>
                <w:rFonts w:eastAsiaTheme="majorEastAsia" w:cstheme="majorBidi"/>
                <w:spacing w:val="-10"/>
                <w:kern w:val="28"/>
                <w:sz w:val="24"/>
                <w:szCs w:val="56"/>
                <w:lang w:val="de-CH"/>
              </w:rPr>
              <w:t>CHF 00.00</w:t>
            </w:r>
          </w:p>
        </w:tc>
      </w:tr>
      <w:tr w:rsidR="00BB3045" w:rsidRPr="00BB3045" w14:paraId="4A73EA14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027CA1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r w:rsidRPr="00BB3045">
              <w:rPr>
                <w:rFonts w:cs="Calibri"/>
              </w:rPr>
              <w:t>CV de l’appliquant (max 1 page)</w:t>
            </w:r>
          </w:p>
        </w:tc>
      </w:tr>
      <w:tr w:rsidR="00BB3045" w:rsidRPr="00BB3045" w14:paraId="293C1B2B" w14:textId="77777777" w:rsidTr="00F813E0">
        <w:trPr>
          <w:trHeight w:val="1134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E7E6F1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  <w:p w14:paraId="6A93980B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  <w:p w14:paraId="3B3CDECC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  <w:tr w:rsidR="00BB3045" w:rsidRPr="00BB3045" w14:paraId="2E60EC38" w14:textId="77777777" w:rsidTr="00F813E0">
        <w:trPr>
          <w:trHeight w:val="245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EAF90C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  <w:r w:rsidRPr="00BB3045">
              <w:rPr>
                <w:rFonts w:cs="Calibri"/>
              </w:rPr>
              <w:t>Descriptif du projet (max 2 pages)</w:t>
            </w:r>
          </w:p>
        </w:tc>
      </w:tr>
      <w:tr w:rsidR="00BB3045" w:rsidRPr="00BB3045" w14:paraId="24BF4C7A" w14:textId="77777777" w:rsidTr="00F813E0">
        <w:trPr>
          <w:trHeight w:val="1134"/>
        </w:trPr>
        <w:tc>
          <w:tcPr>
            <w:tcW w:w="88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52F64A" w14:textId="77777777" w:rsidR="00BB3045" w:rsidRPr="00BB3045" w:rsidRDefault="00BB3045" w:rsidP="00BB3045">
            <w:pPr>
              <w:spacing w:line="240" w:lineRule="auto"/>
              <w:ind w:right="139"/>
              <w:rPr>
                <w:rFonts w:cs="Calibri"/>
              </w:rPr>
            </w:pPr>
          </w:p>
        </w:tc>
      </w:tr>
    </w:tbl>
    <w:p w14:paraId="59E5A4C2" w14:textId="77777777" w:rsidR="00BB3045" w:rsidRPr="00BB3045" w:rsidRDefault="00BB3045" w:rsidP="00BB3045">
      <w:pPr>
        <w:spacing w:line="240" w:lineRule="auto"/>
        <w:ind w:right="139"/>
        <w:rPr>
          <w:rFonts w:cs="Calibri"/>
        </w:rPr>
      </w:pPr>
    </w:p>
    <w:p w14:paraId="2548ABFD" w14:textId="5544C1A3" w:rsidR="005C763E" w:rsidRPr="00BB3045" w:rsidRDefault="00BB3045" w:rsidP="00BE24E0">
      <w:pPr>
        <w:spacing w:line="240" w:lineRule="auto"/>
        <w:ind w:right="139"/>
      </w:pPr>
      <w:r w:rsidRPr="00BB3045">
        <w:rPr>
          <w:rFonts w:cs="Calibri"/>
          <w:lang w:val="fr-CH"/>
        </w:rPr>
        <w:t>Le délai de soumission est fixé au 15 septembre.</w:t>
      </w:r>
    </w:p>
    <w:sectPr w:rsidR="005C763E" w:rsidRPr="00BB3045" w:rsidSect="00C075A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1418" w:bottom="1418" w:left="1418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DC09E" w14:textId="77777777" w:rsidR="00BB3045" w:rsidRDefault="00BB3045">
      <w:r>
        <w:separator/>
      </w:r>
    </w:p>
    <w:p w14:paraId="276325F9" w14:textId="77777777" w:rsidR="00BB3045" w:rsidRDefault="00BB3045"/>
  </w:endnote>
  <w:endnote w:type="continuationSeparator" w:id="0">
    <w:p w14:paraId="23C2DD51" w14:textId="77777777" w:rsidR="00BB3045" w:rsidRDefault="00BB3045">
      <w:r>
        <w:continuationSeparator/>
      </w:r>
    </w:p>
    <w:p w14:paraId="05B12DC4" w14:textId="77777777" w:rsidR="00BB3045" w:rsidRDefault="00BB30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Light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94F55" w14:textId="77777777" w:rsidR="001671EE" w:rsidRDefault="001671EE" w:rsidP="007A59F1">
    <w:pPr>
      <w:pStyle w:val="Pieddepage"/>
      <w:framePr w:wrap="around" w:vAnchor="text" w:hAnchor="margin" w:xAlign="right" w:y="1"/>
    </w:pPr>
    <w:r>
      <w:fldChar w:fldCharType="begin"/>
    </w:r>
    <w:r w:rsidR="001209A6">
      <w:instrText>PAGE</w:instrText>
    </w:r>
    <w:r>
      <w:instrText xml:space="preserve">  </w:instrText>
    </w:r>
    <w:r>
      <w:fldChar w:fldCharType="end"/>
    </w:r>
  </w:p>
  <w:p w14:paraId="43A552DC" w14:textId="77777777" w:rsidR="001671EE" w:rsidRDefault="001671EE" w:rsidP="007A59F1">
    <w:pPr>
      <w:pStyle w:val="Pieddepage"/>
      <w:ind w:right="360"/>
    </w:pPr>
  </w:p>
  <w:p w14:paraId="386899BD" w14:textId="77777777" w:rsidR="00F76669" w:rsidRDefault="00F766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14" w:type="dxa"/>
      <w:tblInd w:w="-142" w:type="dxa"/>
      <w:tblLayout w:type="fixed"/>
      <w:tblLook w:val="00A0" w:firstRow="1" w:lastRow="0" w:firstColumn="1" w:lastColumn="0" w:noHBand="0" w:noVBand="0"/>
    </w:tblPr>
    <w:tblGrid>
      <w:gridCol w:w="3544"/>
      <w:gridCol w:w="2835"/>
      <w:gridCol w:w="2835"/>
    </w:tblGrid>
    <w:tr w:rsidR="002B2C87" w:rsidRPr="00E12B92" w14:paraId="569528EF" w14:textId="77777777" w:rsidTr="00686720">
      <w:tc>
        <w:tcPr>
          <w:tcW w:w="9214" w:type="dxa"/>
          <w:gridSpan w:val="3"/>
          <w:shd w:val="clear" w:color="auto" w:fill="auto"/>
        </w:tcPr>
        <w:p w14:paraId="3F05A4EF" w14:textId="77777777" w:rsidR="002B2C87" w:rsidRPr="00992BEF" w:rsidRDefault="002B2C87" w:rsidP="002B2C87">
          <w:pPr>
            <w:pBdr>
              <w:bottom w:val="single" w:sz="2" w:space="2" w:color="auto"/>
            </w:pBdr>
            <w:spacing w:after="120"/>
            <w:ind w:left="30"/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</w:p>
      </w:tc>
    </w:tr>
    <w:tr w:rsidR="002B2C87" w:rsidRPr="00AD007C" w14:paraId="746EE47A" w14:textId="77777777" w:rsidTr="00686720">
      <w:tc>
        <w:tcPr>
          <w:tcW w:w="3544" w:type="dxa"/>
          <w:shd w:val="clear" w:color="auto" w:fill="auto"/>
        </w:tcPr>
        <w:p w14:paraId="335036EF" w14:textId="77777777" w:rsidR="002B2C87" w:rsidRPr="00AD007C" w:rsidRDefault="002B2C87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27584E0F" w14:textId="77777777" w:rsidR="002B2C87" w:rsidRPr="00AD007C" w:rsidRDefault="002B2C87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01B76A1F" w14:textId="77777777" w:rsidR="002B2C87" w:rsidRPr="00AD007C" w:rsidRDefault="002B2C87" w:rsidP="00725864">
          <w:pPr>
            <w:pStyle w:val="Pieddepage"/>
          </w:pPr>
        </w:p>
      </w:tc>
    </w:tr>
    <w:tr w:rsidR="00D441D5" w:rsidRPr="00AD007C" w14:paraId="415BB271" w14:textId="77777777" w:rsidTr="00D441D5">
      <w:tc>
        <w:tcPr>
          <w:tcW w:w="3544" w:type="dxa"/>
          <w:shd w:val="clear" w:color="auto" w:fill="auto"/>
        </w:tcPr>
        <w:p w14:paraId="5D400585" w14:textId="77777777" w:rsidR="00D441D5" w:rsidRPr="00AD007C" w:rsidRDefault="00D441D5" w:rsidP="00725864">
          <w:pPr>
            <w:pStyle w:val="Pieddepage"/>
          </w:pPr>
          <w:proofErr w:type="gramStart"/>
          <w:r>
            <w:t>i</w:t>
          </w:r>
          <w:r w:rsidRPr="00AD007C">
            <w:t>nfo</w:t>
          </w:r>
          <w:proofErr w:type="gramEnd"/>
          <w:r w:rsidRPr="00AD007C">
            <w:t xml:space="preserve"> fauna</w:t>
          </w:r>
        </w:p>
      </w:tc>
      <w:tc>
        <w:tcPr>
          <w:tcW w:w="2835" w:type="dxa"/>
          <w:shd w:val="clear" w:color="auto" w:fill="auto"/>
        </w:tcPr>
        <w:p w14:paraId="7C20B121" w14:textId="77777777" w:rsidR="00D441D5" w:rsidRPr="00AD007C" w:rsidRDefault="00D441D5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0D383BD2" w14:textId="77777777" w:rsidR="00D441D5" w:rsidRPr="00AD007C" w:rsidRDefault="00D441D5" w:rsidP="005C763E">
          <w:pPr>
            <w:pStyle w:val="Pieddepage"/>
            <w:jc w:val="right"/>
          </w:pPr>
          <w:r w:rsidRPr="00AD007C">
            <w:t>+41</w:t>
          </w:r>
          <w:r>
            <w:t xml:space="preserve"> </w:t>
          </w:r>
          <w:r w:rsidRPr="00AD007C">
            <w:t>32 560 31 10</w:t>
          </w:r>
        </w:p>
      </w:tc>
    </w:tr>
    <w:tr w:rsidR="00D441D5" w:rsidRPr="00AD007C" w14:paraId="206F3D30" w14:textId="77777777" w:rsidTr="00D441D5">
      <w:tc>
        <w:tcPr>
          <w:tcW w:w="3544" w:type="dxa"/>
          <w:shd w:val="clear" w:color="auto" w:fill="auto"/>
        </w:tcPr>
        <w:p w14:paraId="75D97A01" w14:textId="77777777" w:rsidR="00D441D5" w:rsidRPr="00AD007C" w:rsidRDefault="00D441D5" w:rsidP="00725864">
          <w:pPr>
            <w:pStyle w:val="Pieddepage"/>
          </w:pPr>
          <w:r w:rsidRPr="00AD007C">
            <w:t>www.infofauna.ch</w:t>
          </w:r>
        </w:p>
      </w:tc>
      <w:tc>
        <w:tcPr>
          <w:tcW w:w="2835" w:type="dxa"/>
          <w:shd w:val="clear" w:color="auto" w:fill="auto"/>
        </w:tcPr>
        <w:p w14:paraId="332A7A37" w14:textId="77777777" w:rsidR="00D441D5" w:rsidRPr="00AD007C" w:rsidRDefault="00D441D5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7F9F6193" w14:textId="77777777" w:rsidR="00D441D5" w:rsidRPr="00AD007C" w:rsidRDefault="00D441D5" w:rsidP="005C763E">
          <w:pPr>
            <w:pStyle w:val="Pieddepage"/>
            <w:jc w:val="right"/>
          </w:pPr>
          <w:r w:rsidRPr="00AD007C">
            <w:t>contact@infofauna.ch</w:t>
          </w:r>
        </w:p>
      </w:tc>
    </w:tr>
  </w:tbl>
  <w:p w14:paraId="668B2CC8" w14:textId="77777777" w:rsidR="001671EE" w:rsidRPr="00E12B92" w:rsidRDefault="001671EE" w:rsidP="00E12B92">
    <w:pPr>
      <w:pStyle w:val="Pieddepage"/>
      <w:jc w:val="right"/>
      <w:rPr>
        <w:rFonts w:ascii="Calibri" w:hAnsi="Calibri" w:cs="Calibri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14" w:type="dxa"/>
      <w:tblInd w:w="-142" w:type="dxa"/>
      <w:tblLayout w:type="fixed"/>
      <w:tblLook w:val="00A0" w:firstRow="1" w:lastRow="0" w:firstColumn="1" w:lastColumn="0" w:noHBand="0" w:noVBand="0"/>
    </w:tblPr>
    <w:tblGrid>
      <w:gridCol w:w="3544"/>
      <w:gridCol w:w="2835"/>
      <w:gridCol w:w="2835"/>
    </w:tblGrid>
    <w:tr w:rsidR="00C370B1" w:rsidRPr="00E12B92" w14:paraId="4DEF5C17" w14:textId="77777777" w:rsidTr="00C075A0">
      <w:tc>
        <w:tcPr>
          <w:tcW w:w="9214" w:type="dxa"/>
          <w:gridSpan w:val="3"/>
          <w:shd w:val="clear" w:color="auto" w:fill="auto"/>
        </w:tcPr>
        <w:p w14:paraId="178E6CC4" w14:textId="77777777" w:rsidR="00C370B1" w:rsidRPr="00992BEF" w:rsidRDefault="00C370B1" w:rsidP="00AD007C">
          <w:pPr>
            <w:pBdr>
              <w:bottom w:val="single" w:sz="2" w:space="2" w:color="auto"/>
            </w:pBdr>
            <w:spacing w:after="120"/>
            <w:ind w:left="30"/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</w:p>
      </w:tc>
    </w:tr>
    <w:tr w:rsidR="00102E7D" w:rsidRPr="00725864" w14:paraId="289223CE" w14:textId="77777777" w:rsidTr="00C075A0">
      <w:tc>
        <w:tcPr>
          <w:tcW w:w="3544" w:type="dxa"/>
          <w:shd w:val="clear" w:color="auto" w:fill="auto"/>
        </w:tcPr>
        <w:p w14:paraId="72ACC3BB" w14:textId="77777777" w:rsidR="00102E7D" w:rsidRPr="00725864" w:rsidRDefault="00102E7D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68DDD3EB" w14:textId="77777777" w:rsidR="00102E7D" w:rsidRPr="00725864" w:rsidRDefault="00102E7D" w:rsidP="00725864">
          <w:pPr>
            <w:pStyle w:val="Pieddepage"/>
          </w:pPr>
        </w:p>
      </w:tc>
      <w:tc>
        <w:tcPr>
          <w:tcW w:w="2835" w:type="dxa"/>
          <w:shd w:val="clear" w:color="auto" w:fill="auto"/>
        </w:tcPr>
        <w:p w14:paraId="2117C94C" w14:textId="77777777" w:rsidR="00102E7D" w:rsidRPr="00725864" w:rsidRDefault="00102E7D" w:rsidP="00725864">
          <w:pPr>
            <w:pStyle w:val="Pieddepage"/>
          </w:pPr>
        </w:p>
      </w:tc>
    </w:tr>
    <w:tr w:rsidR="00102E7D" w:rsidRPr="00725864" w14:paraId="5160BDAA" w14:textId="77777777" w:rsidTr="00C075A0">
      <w:tc>
        <w:tcPr>
          <w:tcW w:w="3544" w:type="dxa"/>
          <w:shd w:val="clear" w:color="auto" w:fill="auto"/>
        </w:tcPr>
        <w:p w14:paraId="09745C59" w14:textId="77777777" w:rsidR="00102E7D" w:rsidRPr="00725864" w:rsidRDefault="00A35F31" w:rsidP="00725864">
          <w:pPr>
            <w:pStyle w:val="Pieddepage"/>
          </w:pPr>
          <w:proofErr w:type="gramStart"/>
          <w:r w:rsidRPr="00725864">
            <w:t>info</w:t>
          </w:r>
          <w:proofErr w:type="gramEnd"/>
          <w:r w:rsidRPr="00725864">
            <w:t xml:space="preserve"> fauna</w:t>
          </w:r>
        </w:p>
      </w:tc>
      <w:tc>
        <w:tcPr>
          <w:tcW w:w="2835" w:type="dxa"/>
          <w:shd w:val="clear" w:color="auto" w:fill="auto"/>
        </w:tcPr>
        <w:p w14:paraId="500772E3" w14:textId="77777777" w:rsidR="00102E7D" w:rsidRPr="00725864" w:rsidRDefault="00102E7D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48CF3CEA" w14:textId="77777777" w:rsidR="00102E7D" w:rsidRPr="00725864" w:rsidRDefault="00102E7D" w:rsidP="005C763E">
          <w:pPr>
            <w:pStyle w:val="Pieddepage"/>
            <w:jc w:val="right"/>
          </w:pPr>
          <w:r w:rsidRPr="00725864">
            <w:t>+41</w:t>
          </w:r>
          <w:r w:rsidR="008F4DD9" w:rsidRPr="00725864">
            <w:t xml:space="preserve"> </w:t>
          </w:r>
          <w:r w:rsidRPr="00725864">
            <w:t>32 560 31 10</w:t>
          </w:r>
        </w:p>
      </w:tc>
    </w:tr>
    <w:tr w:rsidR="00102E7D" w:rsidRPr="00725864" w14:paraId="74A77382" w14:textId="77777777" w:rsidTr="00C075A0">
      <w:trPr>
        <w:trHeight w:val="86"/>
      </w:trPr>
      <w:tc>
        <w:tcPr>
          <w:tcW w:w="3544" w:type="dxa"/>
          <w:shd w:val="clear" w:color="auto" w:fill="auto"/>
        </w:tcPr>
        <w:p w14:paraId="075908BD" w14:textId="77777777" w:rsidR="00102E7D" w:rsidRPr="00725864" w:rsidRDefault="00102E7D" w:rsidP="00725864">
          <w:pPr>
            <w:pStyle w:val="Pieddepage"/>
          </w:pPr>
          <w:r w:rsidRPr="00725864">
            <w:t>www.infofauna.ch</w:t>
          </w:r>
        </w:p>
      </w:tc>
      <w:tc>
        <w:tcPr>
          <w:tcW w:w="2835" w:type="dxa"/>
          <w:shd w:val="clear" w:color="auto" w:fill="auto"/>
        </w:tcPr>
        <w:p w14:paraId="7DB0F64D" w14:textId="77777777" w:rsidR="00102E7D" w:rsidRPr="00725864" w:rsidRDefault="00102E7D" w:rsidP="005C763E">
          <w:pPr>
            <w:pStyle w:val="Pieddepage"/>
            <w:jc w:val="center"/>
          </w:pPr>
        </w:p>
      </w:tc>
      <w:tc>
        <w:tcPr>
          <w:tcW w:w="2835" w:type="dxa"/>
          <w:shd w:val="clear" w:color="auto" w:fill="auto"/>
        </w:tcPr>
        <w:p w14:paraId="08E5D84B" w14:textId="77777777" w:rsidR="00102E7D" w:rsidRPr="00725864" w:rsidRDefault="00102E7D" w:rsidP="005C763E">
          <w:pPr>
            <w:pStyle w:val="Pieddepage"/>
            <w:jc w:val="right"/>
          </w:pPr>
          <w:r w:rsidRPr="00725864">
            <w:t>contact@infofauna.ch</w:t>
          </w:r>
        </w:p>
      </w:tc>
    </w:tr>
  </w:tbl>
  <w:p w14:paraId="57074041" w14:textId="77777777" w:rsidR="00C370B1" w:rsidRPr="00AD007C" w:rsidRDefault="00C370B1">
    <w:pPr>
      <w:pStyle w:val="Pieddepage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FE993" w14:textId="77777777" w:rsidR="00BB3045" w:rsidRDefault="00BB3045">
      <w:r>
        <w:separator/>
      </w:r>
    </w:p>
    <w:p w14:paraId="7C508B8F" w14:textId="77777777" w:rsidR="00BB3045" w:rsidRDefault="00BB3045"/>
  </w:footnote>
  <w:footnote w:type="continuationSeparator" w:id="0">
    <w:p w14:paraId="5B687008" w14:textId="77777777" w:rsidR="00BB3045" w:rsidRDefault="00BB3045">
      <w:r>
        <w:continuationSeparator/>
      </w:r>
    </w:p>
    <w:p w14:paraId="509ECF67" w14:textId="77777777" w:rsidR="00BB3045" w:rsidRDefault="00BB30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FAA05" w14:textId="77777777" w:rsidR="001671EE" w:rsidRPr="002B2C87" w:rsidRDefault="00505EF5" w:rsidP="00D441D5">
    <w:pPr>
      <w:pStyle w:val="ifnormal"/>
      <w:jc w:val="right"/>
      <w:rPr>
        <w:lang w:val="de-CH"/>
      </w:rPr>
    </w:pPr>
    <w:r w:rsidRPr="002B2C87">
      <w:rPr>
        <w:noProof/>
        <w:lang w:val="fr-CH" w:eastAsia="fr-CH"/>
      </w:rPr>
      <w:drawing>
        <wp:anchor distT="0" distB="0" distL="114300" distR="114300" simplePos="0" relativeHeight="251661312" behindDoc="1" locked="0" layoutInCell="1" allowOverlap="1" wp14:anchorId="1AC935A7" wp14:editId="341C0735">
          <wp:simplePos x="0" y="0"/>
          <wp:positionH relativeFrom="margin">
            <wp:posOffset>-257175</wp:posOffset>
          </wp:positionH>
          <wp:positionV relativeFrom="paragraph">
            <wp:posOffset>75565</wp:posOffset>
          </wp:positionV>
          <wp:extent cx="1999577" cy="1199407"/>
          <wp:effectExtent l="0" t="0" r="0" b="0"/>
          <wp:wrapNone/>
          <wp:docPr id="1951714825" name="Image 1951714825" descr="Une image contenant noir, obscur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992744" name="Image 2" descr="Une image contenant noir, obscurité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99577" cy="1199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1EE" w:rsidRPr="002B2C87">
      <w:fldChar w:fldCharType="begin"/>
    </w:r>
    <w:r w:rsidR="001671EE" w:rsidRPr="002B2C87">
      <w:instrText xml:space="preserve"> </w:instrText>
    </w:r>
    <w:r w:rsidR="001209A6" w:rsidRPr="002B2C87">
      <w:instrText>PAGE</w:instrText>
    </w:r>
    <w:r w:rsidR="001671EE" w:rsidRPr="002B2C87">
      <w:instrText xml:space="preserve"> </w:instrText>
    </w:r>
    <w:r w:rsidR="001671EE" w:rsidRPr="002B2C87">
      <w:fldChar w:fldCharType="separate"/>
    </w:r>
    <w:r w:rsidR="00C370B1" w:rsidRPr="002B2C87">
      <w:rPr>
        <w:noProof/>
      </w:rPr>
      <w:t>2</w:t>
    </w:r>
    <w:r w:rsidR="001671EE" w:rsidRPr="002B2C87">
      <w:rPr>
        <w:lang w:val="de-CH"/>
      </w:rPr>
      <w:fldChar w:fldCharType="end"/>
    </w:r>
    <w:r w:rsidR="001671EE" w:rsidRPr="002B2C87">
      <w:t xml:space="preserve"> / </w:t>
    </w:r>
    <w:r w:rsidR="001671EE" w:rsidRPr="002B2C87">
      <w:fldChar w:fldCharType="begin"/>
    </w:r>
    <w:r w:rsidR="001671EE" w:rsidRPr="002B2C87">
      <w:instrText xml:space="preserve"> </w:instrText>
    </w:r>
    <w:r w:rsidR="001209A6" w:rsidRPr="002B2C87">
      <w:instrText>NUMPAGES</w:instrText>
    </w:r>
    <w:r w:rsidR="001671EE" w:rsidRPr="002B2C87">
      <w:instrText xml:space="preserve"> </w:instrText>
    </w:r>
    <w:r w:rsidR="001671EE" w:rsidRPr="002B2C87">
      <w:fldChar w:fldCharType="separate"/>
    </w:r>
    <w:r w:rsidR="009F5580" w:rsidRPr="002B2C87">
      <w:rPr>
        <w:noProof/>
      </w:rPr>
      <w:t>1</w:t>
    </w:r>
    <w:r w:rsidR="001671EE" w:rsidRPr="002B2C87">
      <w:rPr>
        <w:lang w:val="de-CH"/>
      </w:rPr>
      <w:fldChar w:fldCharType="end"/>
    </w:r>
  </w:p>
  <w:p w14:paraId="551A48C6" w14:textId="77777777" w:rsidR="00F76669" w:rsidRDefault="00F766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0A68D" w14:textId="77777777" w:rsidR="001671EE" w:rsidRPr="00E12B92" w:rsidRDefault="00A35F31" w:rsidP="00E12B92">
    <w:pPr>
      <w:rPr>
        <w:lang w:val="de-CH"/>
      </w:rPr>
    </w:pPr>
    <w:r>
      <w:rPr>
        <w:noProof/>
        <w:lang w:val="fr-CH" w:eastAsia="fr-CH"/>
      </w:rPr>
      <w:drawing>
        <wp:anchor distT="0" distB="0" distL="114300" distR="114300" simplePos="0" relativeHeight="251663360" behindDoc="1" locked="0" layoutInCell="1" allowOverlap="1" wp14:anchorId="324D574B" wp14:editId="5C1AA652">
          <wp:simplePos x="0" y="0"/>
          <wp:positionH relativeFrom="margin">
            <wp:align>left</wp:align>
          </wp:positionH>
          <wp:positionV relativeFrom="paragraph">
            <wp:posOffset>151765</wp:posOffset>
          </wp:positionV>
          <wp:extent cx="1759646" cy="1198245"/>
          <wp:effectExtent l="0" t="0" r="0" b="0"/>
          <wp:wrapNone/>
          <wp:docPr id="974538114" name="Image 974538114" descr="Une image contenant noir, obscur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992744" name="Image 2" descr="Une image contenant noir, obscurité&#10;&#10;Description générée automatiquement"/>
                  <pic:cNvPicPr/>
                </pic:nvPicPr>
                <pic:blipFill rotWithShape="1">
                  <a:blip r:embed="rId1"/>
                  <a:srcRect l="11095" r="817"/>
                  <a:stretch/>
                </pic:blipFill>
                <pic:spPr bwMode="auto">
                  <a:xfrm>
                    <a:off x="0" y="0"/>
                    <a:ext cx="1759646" cy="1198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956C0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31A61"/>
    <w:multiLevelType w:val="hybridMultilevel"/>
    <w:tmpl w:val="6270CEBE"/>
    <w:lvl w:ilvl="0" w:tplc="0001040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5A534E"/>
    <w:multiLevelType w:val="hybridMultilevel"/>
    <w:tmpl w:val="5E8A2B1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47C80"/>
    <w:multiLevelType w:val="hybridMultilevel"/>
    <w:tmpl w:val="E432FB1E"/>
    <w:lvl w:ilvl="0" w:tplc="3C248A9C">
      <w:numFmt w:val="bullet"/>
      <w:lvlText w:val="-"/>
      <w:lvlJc w:val="left"/>
      <w:pPr>
        <w:ind w:left="151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4" w15:restartNumberingAfterBreak="0">
    <w:nsid w:val="71900337"/>
    <w:multiLevelType w:val="hybridMultilevel"/>
    <w:tmpl w:val="2138A50A"/>
    <w:lvl w:ilvl="0" w:tplc="CA80047A">
      <w:numFmt w:val="bullet"/>
      <w:lvlText w:val="-"/>
      <w:lvlJc w:val="left"/>
      <w:pPr>
        <w:ind w:left="115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312832309">
    <w:abstractNumId w:val="1"/>
  </w:num>
  <w:num w:numId="2" w16cid:durableId="1241140516">
    <w:abstractNumId w:val="0"/>
  </w:num>
  <w:num w:numId="3" w16cid:durableId="485979384">
    <w:abstractNumId w:val="2"/>
  </w:num>
  <w:num w:numId="4" w16cid:durableId="1725791335">
    <w:abstractNumId w:val="4"/>
  </w:num>
  <w:num w:numId="5" w16cid:durableId="144781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045"/>
    <w:rsid w:val="00003DA9"/>
    <w:rsid w:val="000646B7"/>
    <w:rsid w:val="00102E7D"/>
    <w:rsid w:val="00110346"/>
    <w:rsid w:val="001209A6"/>
    <w:rsid w:val="00150923"/>
    <w:rsid w:val="001671EE"/>
    <w:rsid w:val="001A483A"/>
    <w:rsid w:val="002157FC"/>
    <w:rsid w:val="002B2C87"/>
    <w:rsid w:val="002C1303"/>
    <w:rsid w:val="002D6F2D"/>
    <w:rsid w:val="002F4EEF"/>
    <w:rsid w:val="003635DD"/>
    <w:rsid w:val="003638FD"/>
    <w:rsid w:val="00382072"/>
    <w:rsid w:val="00382E18"/>
    <w:rsid w:val="003A0F2A"/>
    <w:rsid w:val="003A51D0"/>
    <w:rsid w:val="003E083C"/>
    <w:rsid w:val="003E367C"/>
    <w:rsid w:val="0047022C"/>
    <w:rsid w:val="004A0C7D"/>
    <w:rsid w:val="004C56F5"/>
    <w:rsid w:val="004D30D9"/>
    <w:rsid w:val="004F6FF7"/>
    <w:rsid w:val="00505EF5"/>
    <w:rsid w:val="0051246D"/>
    <w:rsid w:val="00551345"/>
    <w:rsid w:val="00554AE6"/>
    <w:rsid w:val="005C763E"/>
    <w:rsid w:val="005E2363"/>
    <w:rsid w:val="0061449D"/>
    <w:rsid w:val="006216CB"/>
    <w:rsid w:val="0067158C"/>
    <w:rsid w:val="00682E12"/>
    <w:rsid w:val="00725864"/>
    <w:rsid w:val="0077013B"/>
    <w:rsid w:val="007A59F1"/>
    <w:rsid w:val="007D5FAA"/>
    <w:rsid w:val="00866850"/>
    <w:rsid w:val="00873B83"/>
    <w:rsid w:val="008776FF"/>
    <w:rsid w:val="00896884"/>
    <w:rsid w:val="008F4DD9"/>
    <w:rsid w:val="008F5453"/>
    <w:rsid w:val="009051DE"/>
    <w:rsid w:val="00911B8B"/>
    <w:rsid w:val="00954F03"/>
    <w:rsid w:val="00982E32"/>
    <w:rsid w:val="009A0A52"/>
    <w:rsid w:val="009C5FE2"/>
    <w:rsid w:val="009F5580"/>
    <w:rsid w:val="00A14042"/>
    <w:rsid w:val="00A22FAA"/>
    <w:rsid w:val="00A35F31"/>
    <w:rsid w:val="00AA1601"/>
    <w:rsid w:val="00AC0210"/>
    <w:rsid w:val="00AD007C"/>
    <w:rsid w:val="00AE05E5"/>
    <w:rsid w:val="00AE6B15"/>
    <w:rsid w:val="00B05E69"/>
    <w:rsid w:val="00B2017A"/>
    <w:rsid w:val="00B52301"/>
    <w:rsid w:val="00B67244"/>
    <w:rsid w:val="00BB3045"/>
    <w:rsid w:val="00BC594F"/>
    <w:rsid w:val="00BE24E0"/>
    <w:rsid w:val="00BF30CE"/>
    <w:rsid w:val="00C075A0"/>
    <w:rsid w:val="00C21872"/>
    <w:rsid w:val="00C339B1"/>
    <w:rsid w:val="00C370B1"/>
    <w:rsid w:val="00C4730F"/>
    <w:rsid w:val="00CE0D69"/>
    <w:rsid w:val="00D11597"/>
    <w:rsid w:val="00D155F7"/>
    <w:rsid w:val="00D2448E"/>
    <w:rsid w:val="00D441D5"/>
    <w:rsid w:val="00D6028C"/>
    <w:rsid w:val="00D766B3"/>
    <w:rsid w:val="00D86A2E"/>
    <w:rsid w:val="00DE3B9B"/>
    <w:rsid w:val="00E02449"/>
    <w:rsid w:val="00E12B92"/>
    <w:rsid w:val="00E65139"/>
    <w:rsid w:val="00E652B5"/>
    <w:rsid w:val="00EB7A4B"/>
    <w:rsid w:val="00F12EF7"/>
    <w:rsid w:val="00F15C58"/>
    <w:rsid w:val="00F32F65"/>
    <w:rsid w:val="00F33544"/>
    <w:rsid w:val="00F34B57"/>
    <w:rsid w:val="00F43025"/>
    <w:rsid w:val="00F45599"/>
    <w:rsid w:val="00F54CA1"/>
    <w:rsid w:val="00F60C16"/>
    <w:rsid w:val="00F76669"/>
    <w:rsid w:val="00FD4D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28B632"/>
  <w15:docId w15:val="{BCD3F8CB-98AF-A849-89E8-B6A86D16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 w:qFormat="1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025"/>
    <w:pPr>
      <w:spacing w:line="360" w:lineRule="auto"/>
    </w:pPr>
    <w:rPr>
      <w:rFonts w:ascii="Inter Light" w:hAnsi="Inter Light" w:cs="Arial"/>
      <w:sz w:val="22"/>
      <w:szCs w:val="22"/>
      <w:lang w:val="fr-FR" w:eastAsia="fr-FR"/>
    </w:rPr>
  </w:style>
  <w:style w:type="paragraph" w:styleId="Titre1">
    <w:name w:val="heading 1"/>
    <w:aliases w:val="if_titre1"/>
    <w:basedOn w:val="Normal"/>
    <w:next w:val="Normal"/>
    <w:qFormat/>
    <w:rsid w:val="0047022C"/>
    <w:pPr>
      <w:keepNext/>
      <w:jc w:val="center"/>
      <w:outlineLvl w:val="0"/>
    </w:pPr>
    <w:rPr>
      <w:rFonts w:ascii="Inter" w:hAnsi="Inter" w:cs="Times New Roman"/>
      <w:bCs/>
      <w:sz w:val="40"/>
      <w:szCs w:val="24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5864"/>
    <w:pPr>
      <w:tabs>
        <w:tab w:val="center" w:pos="4536"/>
        <w:tab w:val="right" w:pos="9072"/>
      </w:tabs>
    </w:pPr>
  </w:style>
  <w:style w:type="paragraph" w:customStyle="1" w:styleId="ifsignature">
    <w:name w:val="if_signature"/>
    <w:basedOn w:val="Normal"/>
    <w:qFormat/>
    <w:rsid w:val="005C763E"/>
    <w:pPr>
      <w:tabs>
        <w:tab w:val="left" w:pos="5528"/>
      </w:tabs>
      <w:spacing w:before="220" w:line="240" w:lineRule="auto"/>
      <w:ind w:left="5029"/>
    </w:pPr>
    <w:rPr>
      <w:rFonts w:cs="Calibri"/>
    </w:rPr>
  </w:style>
  <w:style w:type="paragraph" w:styleId="Pieddepage">
    <w:name w:val="footer"/>
    <w:aliases w:val="Pied de page info fauna"/>
    <w:basedOn w:val="Normal"/>
    <w:link w:val="PieddepageCar"/>
    <w:uiPriority w:val="99"/>
    <w:rsid w:val="00725864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En-tteCar">
    <w:name w:val="En-tête Car"/>
    <w:basedOn w:val="Policepardfaut"/>
    <w:link w:val="En-tte"/>
    <w:uiPriority w:val="99"/>
    <w:rsid w:val="00725864"/>
    <w:rPr>
      <w:rFonts w:ascii="Arial" w:hAnsi="Arial" w:cs="Arial"/>
      <w:sz w:val="22"/>
      <w:szCs w:val="22"/>
      <w:lang w:val="fr-FR" w:eastAsia="fr-FR"/>
    </w:rPr>
  </w:style>
  <w:style w:type="paragraph" w:customStyle="1" w:styleId="ifannexes">
    <w:name w:val="if_annexe(s)"/>
    <w:basedOn w:val="Normal"/>
    <w:qFormat/>
    <w:rsid w:val="00AD007C"/>
    <w:pPr>
      <w:framePr w:w="9503" w:hSpace="142" w:vSpace="142" w:wrap="around" w:vAnchor="page" w:hAnchor="page" w:x="1413" w:y="14576"/>
      <w:autoSpaceDE w:val="0"/>
      <w:autoSpaceDN w:val="0"/>
      <w:adjustRightInd w:val="0"/>
      <w:jc w:val="both"/>
    </w:pPr>
    <w:rPr>
      <w:rFonts w:cs="Calibri"/>
      <w:sz w:val="18"/>
      <w:szCs w:val="18"/>
    </w:rPr>
  </w:style>
  <w:style w:type="paragraph" w:customStyle="1" w:styleId="lettre">
    <w:name w:val="lettre"/>
    <w:basedOn w:val="Normal"/>
    <w:rsid w:val="005C763E"/>
    <w:pPr>
      <w:tabs>
        <w:tab w:val="left" w:pos="5100"/>
      </w:tabs>
    </w:pPr>
    <w:rPr>
      <w:rFonts w:cs="Times New Roman"/>
    </w:rPr>
  </w:style>
  <w:style w:type="character" w:customStyle="1" w:styleId="PieddepageCar">
    <w:name w:val="Pied de page Car"/>
    <w:aliases w:val="Pied de page info fauna Car"/>
    <w:link w:val="Pieddepage"/>
    <w:uiPriority w:val="99"/>
    <w:rsid w:val="00725864"/>
    <w:rPr>
      <w:rFonts w:ascii="Inter Light" w:hAnsi="Inter Light" w:cs="Arial"/>
      <w:sz w:val="16"/>
      <w:szCs w:val="22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558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5580"/>
    <w:rPr>
      <w:rFonts w:ascii="Segoe UI" w:hAnsi="Segoe UI" w:cs="Segoe UI"/>
      <w:sz w:val="18"/>
      <w:szCs w:val="18"/>
      <w:lang w:val="fr-FR" w:eastAsia="fr-FR"/>
    </w:rPr>
  </w:style>
  <w:style w:type="paragraph" w:customStyle="1" w:styleId="ifnormal">
    <w:name w:val="if_normal"/>
    <w:basedOn w:val="Normal"/>
    <w:link w:val="ifnormalCar"/>
    <w:qFormat/>
    <w:rsid w:val="0051246D"/>
    <w:pPr>
      <w:spacing w:line="240" w:lineRule="auto"/>
      <w:jc w:val="both"/>
    </w:pPr>
    <w:rPr>
      <w:rFonts w:cs="Calibri"/>
    </w:rPr>
  </w:style>
  <w:style w:type="character" w:customStyle="1" w:styleId="ifnormalCar">
    <w:name w:val="if_normal Car"/>
    <w:basedOn w:val="Policepardfaut"/>
    <w:link w:val="ifnormal"/>
    <w:rsid w:val="0051246D"/>
    <w:rPr>
      <w:rFonts w:ascii="Inter Light" w:hAnsi="Inter Light" w:cs="Calibri"/>
      <w:sz w:val="22"/>
      <w:szCs w:val="22"/>
      <w:lang w:val="fr-FR" w:eastAsia="fr-FR"/>
    </w:rPr>
  </w:style>
  <w:style w:type="paragraph" w:styleId="Titre">
    <w:name w:val="Title"/>
    <w:aliases w:val="if_titre de section"/>
    <w:basedOn w:val="Normal"/>
    <w:next w:val="Normal"/>
    <w:link w:val="TitreCar"/>
    <w:uiPriority w:val="10"/>
    <w:qFormat/>
    <w:rsid w:val="00FD4D99"/>
    <w:pPr>
      <w:contextualSpacing/>
    </w:pPr>
    <w:rPr>
      <w:rFonts w:ascii="Inter" w:eastAsiaTheme="majorEastAsia" w:hAnsi="Inter" w:cstheme="majorBidi"/>
      <w:spacing w:val="-10"/>
      <w:kern w:val="28"/>
      <w:sz w:val="24"/>
      <w:szCs w:val="56"/>
    </w:rPr>
  </w:style>
  <w:style w:type="character" w:customStyle="1" w:styleId="TitreCar">
    <w:name w:val="Titre Car"/>
    <w:aliases w:val="if_titre de section Car"/>
    <w:basedOn w:val="Policepardfaut"/>
    <w:link w:val="Titre"/>
    <w:uiPriority w:val="10"/>
    <w:rsid w:val="00FD4D99"/>
    <w:rPr>
      <w:rFonts w:ascii="Inter" w:eastAsiaTheme="majorEastAsia" w:hAnsi="Inter" w:cstheme="majorBidi"/>
      <w:spacing w:val="-10"/>
      <w:kern w:val="28"/>
      <w:sz w:val="24"/>
      <w:szCs w:val="56"/>
      <w:lang w:val="fr-FR" w:eastAsia="fr-FR"/>
    </w:rPr>
  </w:style>
  <w:style w:type="paragraph" w:customStyle="1" w:styleId="ifsous-titre">
    <w:name w:val="if_sous-titre"/>
    <w:basedOn w:val="Titre"/>
    <w:qFormat/>
    <w:rsid w:val="00A22FAA"/>
    <w:rPr>
      <w:sz w:val="22"/>
    </w:rPr>
  </w:style>
  <w:style w:type="character" w:styleId="Accentuation">
    <w:name w:val="Emphasis"/>
    <w:basedOn w:val="Policepardfaut"/>
    <w:uiPriority w:val="20"/>
    <w:qFormat/>
    <w:rsid w:val="00DE3B9B"/>
    <w:rPr>
      <w:rFonts w:ascii="Inter Light" w:hAnsi="Inter Light"/>
      <w:i/>
      <w:iCs/>
      <w:sz w:val="22"/>
    </w:rPr>
  </w:style>
  <w:style w:type="paragraph" w:styleId="Citationintense">
    <w:name w:val="Intense Quote"/>
    <w:basedOn w:val="Normal"/>
    <w:next w:val="Normal"/>
    <w:link w:val="CitationintenseCar"/>
    <w:uiPriority w:val="60"/>
    <w:qFormat/>
    <w:rsid w:val="00DE3B9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60"/>
    <w:rsid w:val="00DE3B9B"/>
    <w:rPr>
      <w:rFonts w:ascii="Inter Light" w:hAnsi="Inter Light" w:cs="Arial"/>
      <w:i/>
      <w:iCs/>
      <w:color w:val="4F81BD" w:themeColor="accent1"/>
      <w:sz w:val="22"/>
      <w:szCs w:val="22"/>
      <w:lang w:val="fr-FR" w:eastAsia="fr-FR"/>
    </w:rPr>
  </w:style>
  <w:style w:type="character" w:styleId="Rfrenceintense">
    <w:name w:val="Intense Reference"/>
    <w:basedOn w:val="Policepardfaut"/>
    <w:uiPriority w:val="68"/>
    <w:qFormat/>
    <w:rsid w:val="00DE3B9B"/>
    <w:rPr>
      <w:rFonts w:ascii="Inter Light" w:hAnsi="Inter Light"/>
      <w:b/>
      <w:bCs/>
      <w:smallCaps/>
      <w:color w:val="4F81BD" w:themeColor="accent1"/>
      <w:spacing w:val="5"/>
      <w:sz w:val="22"/>
    </w:rPr>
  </w:style>
  <w:style w:type="paragraph" w:styleId="Paragraphedeliste">
    <w:name w:val="List Paragraph"/>
    <w:basedOn w:val="Normal"/>
    <w:uiPriority w:val="72"/>
    <w:qFormat/>
    <w:rsid w:val="00DE3B9B"/>
    <w:pPr>
      <w:ind w:left="720"/>
      <w:contextualSpacing/>
    </w:pPr>
  </w:style>
  <w:style w:type="paragraph" w:styleId="Sansinterligne">
    <w:name w:val="No Spacing"/>
    <w:uiPriority w:val="99"/>
    <w:qFormat/>
    <w:rsid w:val="00DE3B9B"/>
    <w:rPr>
      <w:rFonts w:ascii="Inter Light" w:hAnsi="Inter Light" w:cs="Arial"/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ursenba/Library/Group%20Containers/UBF8T346G9.Office/User%20Content.localized/Templates.localized/Mode&#768;le_LettreGe&#769;ne&#769;riqu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51B848-5489-4EBA-ABEB-1F417723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Modèle_LettreGénérique.dotx</Template>
  <TotalTime>4</TotalTime>
  <Pages>1</Pages>
  <Words>93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Info fauna | CSCF &amp; karch</Company>
  <LinksUpToDate>false</LinksUpToDate>
  <CharactersWithSpaces>669</CharactersWithSpaces>
  <SharedDoc>false</SharedDoc>
  <HyperlinkBase/>
  <HLinks>
    <vt:vector size="12" baseType="variant">
      <vt:variant>
        <vt:i4>56951615</vt:i4>
      </vt:variant>
      <vt:variant>
        <vt:i4>-1</vt:i4>
      </vt:variant>
      <vt:variant>
        <vt:i4>2069</vt:i4>
      </vt:variant>
      <vt:variant>
        <vt:i4>1</vt:i4>
      </vt:variant>
      <vt:variant>
        <vt:lpwstr>Info fauna PàL17_IF17 en-tête</vt:lpwstr>
      </vt:variant>
      <vt:variant>
        <vt:lpwstr/>
      </vt:variant>
      <vt:variant>
        <vt:i4>54722627</vt:i4>
      </vt:variant>
      <vt:variant>
        <vt:i4>-1</vt:i4>
      </vt:variant>
      <vt:variant>
        <vt:i4>2070</vt:i4>
      </vt:variant>
      <vt:variant>
        <vt:i4>1</vt:i4>
      </vt:variant>
      <vt:variant>
        <vt:lpwstr>Info fauna PàL17_IF17 suite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Sylvain Ursenbacher</dc:creator>
  <cp:lastModifiedBy>Sylvain Ursenbacher</cp:lastModifiedBy>
  <cp:revision>3</cp:revision>
  <cp:lastPrinted>2023-08-21T13:50:00Z</cp:lastPrinted>
  <dcterms:created xsi:type="dcterms:W3CDTF">2024-08-26T09:58:00Z</dcterms:created>
  <dcterms:modified xsi:type="dcterms:W3CDTF">2024-08-26T11:08:00Z</dcterms:modified>
</cp:coreProperties>
</file>