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6605" w14:textId="49983320" w:rsidR="005602A8" w:rsidRPr="005602A8" w:rsidRDefault="005602A8" w:rsidP="005602A8">
      <w:pPr>
        <w:pStyle w:val="Titre"/>
        <w:ind w:right="139"/>
        <w:rPr>
          <w:rFonts w:ascii="Inter Light" w:hAnsi="Inter Light"/>
          <w:lang w:val="de-CH"/>
        </w:rPr>
      </w:pPr>
      <w:r w:rsidRPr="005602A8">
        <w:t>Jean-Claude-Monney-</w:t>
      </w:r>
      <w:proofErr w:type="gramStart"/>
      <w:r w:rsidRPr="005602A8">
        <w:t>Fonds:</w:t>
      </w:r>
      <w:proofErr w:type="gramEnd"/>
      <w:r w:rsidRPr="005602A8">
        <w:t xml:space="preserve"> </w:t>
      </w:r>
      <w:proofErr w:type="spellStart"/>
      <w:r w:rsidRPr="005602A8">
        <w:t>Formular</w:t>
      </w:r>
      <w:proofErr w:type="spellEnd"/>
      <w:r w:rsidRPr="005602A8">
        <w:t xml:space="preserve"> </w:t>
      </w:r>
      <w:proofErr w:type="spellStart"/>
      <w:r w:rsidRPr="005602A8">
        <w:t>Beitragsgesuch</w:t>
      </w:r>
      <w:proofErr w:type="spellEnd"/>
    </w:p>
    <w:tbl>
      <w:tblPr>
        <w:tblW w:w="910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6"/>
        <w:gridCol w:w="284"/>
        <w:gridCol w:w="7773"/>
      </w:tblGrid>
      <w:tr w:rsidR="005602A8" w:rsidRPr="005602A8" w14:paraId="5F472411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CEBD75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Titel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</w:rPr>
              <w:t xml:space="preserve"> des </w:t>
            </w: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Projektes</w:t>
            </w:r>
            <w:proofErr w:type="spellEnd"/>
          </w:p>
        </w:tc>
      </w:tr>
      <w:tr w:rsidR="005602A8" w:rsidRPr="005602A8" w14:paraId="6D68ECE2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3F95F7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</w:tr>
      <w:tr w:rsidR="005602A8" w:rsidRPr="005602A8" w14:paraId="613A9975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4973B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Ort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</w:rPr>
              <w:t xml:space="preserve"> des </w:t>
            </w: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Projektes</w:t>
            </w:r>
            <w:proofErr w:type="spellEnd"/>
          </w:p>
        </w:tc>
      </w:tr>
      <w:tr w:rsidR="005602A8" w:rsidRPr="005602A8" w14:paraId="3D020A76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1E146B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</w:tr>
      <w:tr w:rsidR="005602A8" w:rsidRPr="005602A8" w14:paraId="5D315EFE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58368C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>Beginn und Ende des Projektes</w:t>
            </w:r>
          </w:p>
        </w:tc>
      </w:tr>
      <w:tr w:rsidR="005602A8" w:rsidRPr="005602A8" w14:paraId="4B8BF92C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1610B6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</w:tc>
      </w:tr>
      <w:tr w:rsidR="005602A8" w:rsidRPr="005602A8" w14:paraId="437BB5CA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E2EBC5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 xml:space="preserve">Kontaktangaben Gesuchsteller/Gesuchstellerin </w:t>
            </w:r>
          </w:p>
        </w:tc>
      </w:tr>
      <w:tr w:rsidR="005602A8" w:rsidRPr="005602A8" w14:paraId="3B86431B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F9DC52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</w:tc>
      </w:tr>
      <w:tr w:rsidR="005602A8" w:rsidRPr="005602A8" w14:paraId="48BB99E9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C92C77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 xml:space="preserve">Kontaktangaben allfälliger weiterer Projektverantwortlicher </w:t>
            </w:r>
          </w:p>
        </w:tc>
      </w:tr>
      <w:tr w:rsidR="005602A8" w:rsidRPr="005602A8" w14:paraId="55EB6F0B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C60D3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</w:tc>
      </w:tr>
      <w:tr w:rsidR="005602A8" w:rsidRPr="005602A8" w14:paraId="30BE8EE5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0FE485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Zielart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</w:rPr>
              <w:t>(en)</w:t>
            </w:r>
          </w:p>
        </w:tc>
      </w:tr>
      <w:tr w:rsidR="005602A8" w:rsidRPr="005602A8" w14:paraId="5FEF79A2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CB319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</w:tr>
      <w:tr w:rsidR="005602A8" w:rsidRPr="005602A8" w14:paraId="6090FB0A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1A147F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Projekttyp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</w:rPr>
              <w:t xml:space="preserve"> (bitte </w:t>
            </w: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ankreuzen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</w:rPr>
              <w:t>)</w:t>
            </w:r>
          </w:p>
        </w:tc>
      </w:tr>
      <w:tr w:rsidR="005602A8" w:rsidRPr="005602A8" w14:paraId="746B7C9C" w14:textId="77777777" w:rsidTr="005602A8">
        <w:trPr>
          <w:trHeight w:val="245"/>
        </w:trPr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FBA399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34BFF847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  <w:p w14:paraId="43A49183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1B6F20A4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 xml:space="preserve">Aufwertung eines bestehenden oder Schaffung eines neuen </w:t>
            </w:r>
          </w:p>
          <w:p w14:paraId="1143E316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 xml:space="preserve">Lebensraums, Lebensraumelements oder Laichgewässers </w:t>
            </w:r>
          </w:p>
        </w:tc>
      </w:tr>
      <w:tr w:rsidR="005602A8" w:rsidRPr="005602A8" w14:paraId="533F4AEC" w14:textId="77777777" w:rsidTr="005602A8">
        <w:trPr>
          <w:trHeight w:val="245"/>
        </w:trPr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9860A9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22C11421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  <w:tc>
          <w:tcPr>
            <w:tcW w:w="777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642DFC92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Wissenschaftliche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</w:rPr>
              <w:t xml:space="preserve"> </w:t>
            </w: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Forschung</w:t>
            </w:r>
            <w:proofErr w:type="spellEnd"/>
          </w:p>
        </w:tc>
      </w:tr>
      <w:tr w:rsidR="005602A8" w:rsidRPr="005602A8" w14:paraId="570F2177" w14:textId="77777777" w:rsidTr="005602A8">
        <w:trPr>
          <w:trHeight w:val="245"/>
        </w:trPr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2A306D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7390A6A1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  <w:tc>
          <w:tcPr>
            <w:tcW w:w="777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0F5550F3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Umweltbildung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</w:rPr>
              <w:t xml:space="preserve"> / </w:t>
            </w: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Sensibilisierung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</w:rPr>
              <w:t xml:space="preserve"> der </w:t>
            </w: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Öffentlichkeit</w:t>
            </w:r>
            <w:proofErr w:type="spellEnd"/>
          </w:p>
        </w:tc>
      </w:tr>
      <w:tr w:rsidR="005602A8" w:rsidRPr="005602A8" w14:paraId="40BA379F" w14:textId="77777777" w:rsidTr="005602A8">
        <w:trPr>
          <w:trHeight w:val="245"/>
        </w:trPr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83ABFE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286A2058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</w:tc>
        <w:tc>
          <w:tcPr>
            <w:tcW w:w="777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0A678732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 xml:space="preserve">Anderer Projekttyp? Falls ja, welcher: </w:t>
            </w:r>
          </w:p>
        </w:tc>
      </w:tr>
      <w:tr w:rsidR="005602A8" w:rsidRPr="005602A8" w14:paraId="3CC186F7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F499EA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 xml:space="preserve">Zielsetzung des Projekts und Vorgehensweise (zusammenfassend, max. 250 Wörter) </w:t>
            </w:r>
          </w:p>
        </w:tc>
      </w:tr>
      <w:tr w:rsidR="005602A8" w:rsidRPr="005602A8" w14:paraId="712D6EDD" w14:textId="77777777" w:rsidTr="005602A8">
        <w:trPr>
          <w:trHeight w:val="1134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638D37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</w:tc>
      </w:tr>
      <w:tr w:rsidR="005602A8" w:rsidRPr="005602A8" w14:paraId="4A0DE9FD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030619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>Beantragter Beitrag</w:t>
            </w:r>
          </w:p>
        </w:tc>
      </w:tr>
      <w:tr w:rsidR="005602A8" w:rsidRPr="005602A8" w14:paraId="45526CDF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660F6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>CHF 00.00</w:t>
            </w:r>
          </w:p>
        </w:tc>
      </w:tr>
      <w:tr w:rsidR="005602A8" w:rsidRPr="005602A8" w14:paraId="3572B243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278700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>Totales Budget (falls durch weitere Finanzierungsquellen ergänzt)</w:t>
            </w:r>
          </w:p>
        </w:tc>
      </w:tr>
      <w:tr w:rsidR="005602A8" w:rsidRPr="005602A8" w14:paraId="4BBCC07C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2D9513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>CHF 00.00</w:t>
            </w:r>
          </w:p>
        </w:tc>
      </w:tr>
      <w:tr w:rsidR="005602A8" w:rsidRPr="005602A8" w14:paraId="317BC528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3132EF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 xml:space="preserve">Curriculum </w:t>
            </w: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>vitae</w:t>
            </w:r>
            <w:proofErr w:type="spellEnd"/>
            <w:r w:rsidRPr="005602A8">
              <w:rPr>
                <w:rFonts w:eastAsiaTheme="majorEastAsia" w:cstheme="majorBidi"/>
                <w:spacing w:val="-10"/>
                <w:kern w:val="28"/>
                <w:lang w:val="de-CH"/>
              </w:rPr>
              <w:t xml:space="preserve"> der Gesuchstellerin/des Gesuchstellers </w:t>
            </w:r>
          </w:p>
        </w:tc>
      </w:tr>
      <w:tr w:rsidR="005602A8" w:rsidRPr="005602A8" w14:paraId="5734EDEC" w14:textId="77777777" w:rsidTr="005602A8">
        <w:trPr>
          <w:trHeight w:val="1134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474A32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  <w:p w14:paraId="2126591A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  <w:lang w:val="de-CH"/>
              </w:rPr>
            </w:pPr>
          </w:p>
        </w:tc>
      </w:tr>
      <w:tr w:rsidR="005602A8" w:rsidRPr="005602A8" w14:paraId="011E972D" w14:textId="77777777" w:rsidTr="005602A8">
        <w:trPr>
          <w:trHeight w:val="245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984869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  <w:proofErr w:type="spellStart"/>
            <w:r w:rsidRPr="005602A8">
              <w:rPr>
                <w:rFonts w:eastAsiaTheme="majorEastAsia" w:cstheme="majorBidi"/>
                <w:spacing w:val="-10"/>
                <w:kern w:val="28"/>
              </w:rPr>
              <w:t>Projektbeschrieb</w:t>
            </w:r>
            <w:proofErr w:type="spellEnd"/>
          </w:p>
        </w:tc>
      </w:tr>
      <w:tr w:rsidR="005602A8" w:rsidRPr="005602A8" w14:paraId="71C4805E" w14:textId="77777777" w:rsidTr="005602A8">
        <w:trPr>
          <w:trHeight w:val="1134"/>
        </w:trPr>
        <w:tc>
          <w:tcPr>
            <w:tcW w:w="91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9A4137" w14:textId="77777777" w:rsidR="005602A8" w:rsidRPr="005602A8" w:rsidRDefault="005602A8" w:rsidP="005602A8">
            <w:pPr>
              <w:spacing w:line="240" w:lineRule="auto"/>
              <w:ind w:right="139"/>
              <w:rPr>
                <w:rFonts w:eastAsiaTheme="majorEastAsia" w:cstheme="majorBidi"/>
                <w:spacing w:val="-10"/>
                <w:kern w:val="28"/>
              </w:rPr>
            </w:pPr>
          </w:p>
        </w:tc>
      </w:tr>
    </w:tbl>
    <w:p w14:paraId="1A7D93FE" w14:textId="77777777" w:rsidR="005602A8" w:rsidRPr="005602A8" w:rsidRDefault="005602A8" w:rsidP="005602A8">
      <w:pPr>
        <w:spacing w:line="240" w:lineRule="auto"/>
        <w:ind w:right="139"/>
        <w:rPr>
          <w:rFonts w:eastAsiaTheme="majorEastAsia" w:cstheme="majorBidi"/>
          <w:spacing w:val="-10"/>
          <w:kern w:val="28"/>
        </w:rPr>
      </w:pPr>
    </w:p>
    <w:p w14:paraId="5EA3407A" w14:textId="77777777" w:rsidR="005602A8" w:rsidRPr="005602A8" w:rsidRDefault="005602A8" w:rsidP="005602A8">
      <w:pPr>
        <w:spacing w:line="240" w:lineRule="auto"/>
        <w:ind w:right="139"/>
        <w:rPr>
          <w:rFonts w:eastAsiaTheme="majorEastAsia" w:cstheme="majorBidi"/>
          <w:spacing w:val="-10"/>
          <w:kern w:val="28"/>
          <w:lang w:val="de-CH"/>
        </w:rPr>
      </w:pPr>
      <w:r w:rsidRPr="005602A8">
        <w:rPr>
          <w:rFonts w:eastAsiaTheme="majorEastAsia" w:cstheme="majorBidi"/>
          <w:spacing w:val="-10"/>
          <w:kern w:val="28"/>
          <w:lang w:val="de-CH"/>
        </w:rPr>
        <w:t xml:space="preserve">Die Eingabefrist ist der 15. September. </w:t>
      </w:r>
    </w:p>
    <w:p w14:paraId="2548ABFD" w14:textId="77777777" w:rsidR="005C763E" w:rsidRPr="005602A8" w:rsidRDefault="005C763E" w:rsidP="00BE24E0">
      <w:pPr>
        <w:spacing w:line="240" w:lineRule="auto"/>
        <w:ind w:right="139"/>
        <w:rPr>
          <w:lang w:val="en-US"/>
        </w:rPr>
      </w:pPr>
    </w:p>
    <w:sectPr w:rsidR="005C763E" w:rsidRPr="005602A8" w:rsidSect="00C075A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1418" w:bottom="1418" w:left="1418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DC09E" w14:textId="77777777" w:rsidR="00BB3045" w:rsidRDefault="00BB3045">
      <w:r>
        <w:separator/>
      </w:r>
    </w:p>
    <w:p w14:paraId="276325F9" w14:textId="77777777" w:rsidR="00BB3045" w:rsidRDefault="00BB3045"/>
  </w:endnote>
  <w:endnote w:type="continuationSeparator" w:id="0">
    <w:p w14:paraId="23C2DD51" w14:textId="77777777" w:rsidR="00BB3045" w:rsidRDefault="00BB3045">
      <w:r>
        <w:continuationSeparator/>
      </w:r>
    </w:p>
    <w:p w14:paraId="05B12DC4" w14:textId="77777777" w:rsidR="00BB3045" w:rsidRDefault="00BB30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Light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94F55" w14:textId="77777777" w:rsidR="001671EE" w:rsidRDefault="001671EE" w:rsidP="007A59F1">
    <w:pPr>
      <w:pStyle w:val="Pieddepage"/>
      <w:framePr w:wrap="around" w:vAnchor="text" w:hAnchor="margin" w:xAlign="right" w:y="1"/>
    </w:pPr>
    <w:r>
      <w:fldChar w:fldCharType="begin"/>
    </w:r>
    <w:r w:rsidR="001209A6">
      <w:instrText>PAGE</w:instrText>
    </w:r>
    <w:r>
      <w:instrText xml:space="preserve">  </w:instrText>
    </w:r>
    <w:r>
      <w:fldChar w:fldCharType="end"/>
    </w:r>
  </w:p>
  <w:p w14:paraId="43A552DC" w14:textId="77777777" w:rsidR="001671EE" w:rsidRDefault="001671EE" w:rsidP="007A59F1">
    <w:pPr>
      <w:pStyle w:val="Pieddepage"/>
      <w:ind w:right="360"/>
    </w:pPr>
  </w:p>
  <w:p w14:paraId="386899BD" w14:textId="77777777" w:rsidR="00F76669" w:rsidRDefault="00F766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14" w:type="dxa"/>
      <w:tblInd w:w="-142" w:type="dxa"/>
      <w:tblLayout w:type="fixed"/>
      <w:tblLook w:val="00A0" w:firstRow="1" w:lastRow="0" w:firstColumn="1" w:lastColumn="0" w:noHBand="0" w:noVBand="0"/>
    </w:tblPr>
    <w:tblGrid>
      <w:gridCol w:w="3544"/>
      <w:gridCol w:w="2835"/>
      <w:gridCol w:w="2835"/>
    </w:tblGrid>
    <w:tr w:rsidR="002B2C87" w:rsidRPr="00E12B92" w14:paraId="569528EF" w14:textId="77777777" w:rsidTr="00686720">
      <w:tc>
        <w:tcPr>
          <w:tcW w:w="9214" w:type="dxa"/>
          <w:gridSpan w:val="3"/>
          <w:shd w:val="clear" w:color="auto" w:fill="auto"/>
        </w:tcPr>
        <w:p w14:paraId="3F05A4EF" w14:textId="77777777" w:rsidR="002B2C87" w:rsidRPr="00992BEF" w:rsidRDefault="002B2C87" w:rsidP="002B2C87">
          <w:pPr>
            <w:pBdr>
              <w:bottom w:val="single" w:sz="2" w:space="2" w:color="auto"/>
            </w:pBdr>
            <w:spacing w:after="120"/>
            <w:ind w:left="30"/>
            <w:jc w:val="center"/>
            <w:rPr>
              <w:rFonts w:ascii="Calibri" w:hAnsi="Calibri" w:cs="Calibri"/>
              <w:b/>
              <w:bCs/>
              <w:sz w:val="18"/>
              <w:szCs w:val="18"/>
            </w:rPr>
          </w:pPr>
        </w:p>
      </w:tc>
    </w:tr>
    <w:tr w:rsidR="002B2C87" w:rsidRPr="00AD007C" w14:paraId="746EE47A" w14:textId="77777777" w:rsidTr="00686720">
      <w:tc>
        <w:tcPr>
          <w:tcW w:w="3544" w:type="dxa"/>
          <w:shd w:val="clear" w:color="auto" w:fill="auto"/>
        </w:tcPr>
        <w:p w14:paraId="335036EF" w14:textId="77777777" w:rsidR="002B2C87" w:rsidRPr="00AD007C" w:rsidRDefault="002B2C87" w:rsidP="00725864">
          <w:pPr>
            <w:pStyle w:val="Pieddepage"/>
          </w:pPr>
        </w:p>
      </w:tc>
      <w:tc>
        <w:tcPr>
          <w:tcW w:w="2835" w:type="dxa"/>
          <w:shd w:val="clear" w:color="auto" w:fill="auto"/>
        </w:tcPr>
        <w:p w14:paraId="27584E0F" w14:textId="77777777" w:rsidR="002B2C87" w:rsidRPr="00AD007C" w:rsidRDefault="002B2C87" w:rsidP="00725864">
          <w:pPr>
            <w:pStyle w:val="Pieddepage"/>
          </w:pPr>
        </w:p>
      </w:tc>
      <w:tc>
        <w:tcPr>
          <w:tcW w:w="2835" w:type="dxa"/>
          <w:shd w:val="clear" w:color="auto" w:fill="auto"/>
        </w:tcPr>
        <w:p w14:paraId="01B76A1F" w14:textId="77777777" w:rsidR="002B2C87" w:rsidRPr="00AD007C" w:rsidRDefault="002B2C87" w:rsidP="00725864">
          <w:pPr>
            <w:pStyle w:val="Pieddepage"/>
          </w:pPr>
        </w:p>
      </w:tc>
    </w:tr>
    <w:tr w:rsidR="00D441D5" w:rsidRPr="00AD007C" w14:paraId="415BB271" w14:textId="77777777" w:rsidTr="00D441D5">
      <w:tc>
        <w:tcPr>
          <w:tcW w:w="3544" w:type="dxa"/>
          <w:shd w:val="clear" w:color="auto" w:fill="auto"/>
        </w:tcPr>
        <w:p w14:paraId="5D400585" w14:textId="77777777" w:rsidR="00D441D5" w:rsidRPr="00AD007C" w:rsidRDefault="00D441D5" w:rsidP="00725864">
          <w:pPr>
            <w:pStyle w:val="Pieddepage"/>
          </w:pPr>
          <w:proofErr w:type="gramStart"/>
          <w:r>
            <w:t>i</w:t>
          </w:r>
          <w:r w:rsidRPr="00AD007C">
            <w:t>nfo</w:t>
          </w:r>
          <w:proofErr w:type="gramEnd"/>
          <w:r w:rsidRPr="00AD007C">
            <w:t xml:space="preserve"> fauna</w:t>
          </w:r>
        </w:p>
      </w:tc>
      <w:tc>
        <w:tcPr>
          <w:tcW w:w="2835" w:type="dxa"/>
          <w:shd w:val="clear" w:color="auto" w:fill="auto"/>
        </w:tcPr>
        <w:p w14:paraId="7C20B121" w14:textId="77777777" w:rsidR="00D441D5" w:rsidRPr="00AD007C" w:rsidRDefault="00D441D5" w:rsidP="005C763E">
          <w:pPr>
            <w:pStyle w:val="Pieddepage"/>
            <w:jc w:val="center"/>
          </w:pPr>
        </w:p>
      </w:tc>
      <w:tc>
        <w:tcPr>
          <w:tcW w:w="2835" w:type="dxa"/>
          <w:shd w:val="clear" w:color="auto" w:fill="auto"/>
        </w:tcPr>
        <w:p w14:paraId="0D383BD2" w14:textId="77777777" w:rsidR="00D441D5" w:rsidRPr="00AD007C" w:rsidRDefault="00D441D5" w:rsidP="005C763E">
          <w:pPr>
            <w:pStyle w:val="Pieddepage"/>
            <w:jc w:val="right"/>
          </w:pPr>
          <w:r w:rsidRPr="00AD007C">
            <w:t>+41</w:t>
          </w:r>
          <w:r>
            <w:t xml:space="preserve"> </w:t>
          </w:r>
          <w:r w:rsidRPr="00AD007C">
            <w:t>32 560 31 10</w:t>
          </w:r>
        </w:p>
      </w:tc>
    </w:tr>
    <w:tr w:rsidR="00D441D5" w:rsidRPr="00AD007C" w14:paraId="206F3D30" w14:textId="77777777" w:rsidTr="00D441D5">
      <w:tc>
        <w:tcPr>
          <w:tcW w:w="3544" w:type="dxa"/>
          <w:shd w:val="clear" w:color="auto" w:fill="auto"/>
        </w:tcPr>
        <w:p w14:paraId="75D97A01" w14:textId="77777777" w:rsidR="00D441D5" w:rsidRPr="00AD007C" w:rsidRDefault="00D441D5" w:rsidP="00725864">
          <w:pPr>
            <w:pStyle w:val="Pieddepage"/>
          </w:pPr>
          <w:r w:rsidRPr="00AD007C">
            <w:t>www.infofauna.ch</w:t>
          </w:r>
        </w:p>
      </w:tc>
      <w:tc>
        <w:tcPr>
          <w:tcW w:w="2835" w:type="dxa"/>
          <w:shd w:val="clear" w:color="auto" w:fill="auto"/>
        </w:tcPr>
        <w:p w14:paraId="332A7A37" w14:textId="77777777" w:rsidR="00D441D5" w:rsidRPr="00AD007C" w:rsidRDefault="00D441D5" w:rsidP="005C763E">
          <w:pPr>
            <w:pStyle w:val="Pieddepage"/>
            <w:jc w:val="center"/>
          </w:pPr>
        </w:p>
      </w:tc>
      <w:tc>
        <w:tcPr>
          <w:tcW w:w="2835" w:type="dxa"/>
          <w:shd w:val="clear" w:color="auto" w:fill="auto"/>
        </w:tcPr>
        <w:p w14:paraId="7F9F6193" w14:textId="77777777" w:rsidR="00D441D5" w:rsidRPr="00AD007C" w:rsidRDefault="00D441D5" w:rsidP="005C763E">
          <w:pPr>
            <w:pStyle w:val="Pieddepage"/>
            <w:jc w:val="right"/>
          </w:pPr>
          <w:r w:rsidRPr="00AD007C">
            <w:t>contact@infofauna.ch</w:t>
          </w:r>
        </w:p>
      </w:tc>
    </w:tr>
  </w:tbl>
  <w:p w14:paraId="668B2CC8" w14:textId="77777777" w:rsidR="001671EE" w:rsidRPr="00E12B92" w:rsidRDefault="001671EE" w:rsidP="00E12B92">
    <w:pPr>
      <w:pStyle w:val="Pieddepage"/>
      <w:jc w:val="right"/>
      <w:rPr>
        <w:rFonts w:ascii="Calibri" w:hAnsi="Calibri" w:cs="Calibri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14" w:type="dxa"/>
      <w:tblInd w:w="-142" w:type="dxa"/>
      <w:tblLayout w:type="fixed"/>
      <w:tblLook w:val="00A0" w:firstRow="1" w:lastRow="0" w:firstColumn="1" w:lastColumn="0" w:noHBand="0" w:noVBand="0"/>
    </w:tblPr>
    <w:tblGrid>
      <w:gridCol w:w="3544"/>
      <w:gridCol w:w="2835"/>
      <w:gridCol w:w="2835"/>
    </w:tblGrid>
    <w:tr w:rsidR="00C370B1" w:rsidRPr="00E12B92" w14:paraId="4DEF5C17" w14:textId="77777777" w:rsidTr="00C075A0">
      <w:tc>
        <w:tcPr>
          <w:tcW w:w="9214" w:type="dxa"/>
          <w:gridSpan w:val="3"/>
          <w:shd w:val="clear" w:color="auto" w:fill="auto"/>
        </w:tcPr>
        <w:p w14:paraId="178E6CC4" w14:textId="77777777" w:rsidR="00C370B1" w:rsidRPr="00992BEF" w:rsidRDefault="00C370B1" w:rsidP="00AD007C">
          <w:pPr>
            <w:pBdr>
              <w:bottom w:val="single" w:sz="2" w:space="2" w:color="auto"/>
            </w:pBdr>
            <w:spacing w:after="120"/>
            <w:ind w:left="30"/>
            <w:jc w:val="center"/>
            <w:rPr>
              <w:rFonts w:ascii="Calibri" w:hAnsi="Calibri" w:cs="Calibri"/>
              <w:b/>
              <w:bCs/>
              <w:sz w:val="18"/>
              <w:szCs w:val="18"/>
            </w:rPr>
          </w:pPr>
        </w:p>
      </w:tc>
    </w:tr>
    <w:tr w:rsidR="00102E7D" w:rsidRPr="00725864" w14:paraId="289223CE" w14:textId="77777777" w:rsidTr="00C075A0">
      <w:tc>
        <w:tcPr>
          <w:tcW w:w="3544" w:type="dxa"/>
          <w:shd w:val="clear" w:color="auto" w:fill="auto"/>
        </w:tcPr>
        <w:p w14:paraId="72ACC3BB" w14:textId="77777777" w:rsidR="00102E7D" w:rsidRPr="00725864" w:rsidRDefault="00102E7D" w:rsidP="00725864">
          <w:pPr>
            <w:pStyle w:val="Pieddepage"/>
          </w:pPr>
        </w:p>
      </w:tc>
      <w:tc>
        <w:tcPr>
          <w:tcW w:w="2835" w:type="dxa"/>
          <w:shd w:val="clear" w:color="auto" w:fill="auto"/>
        </w:tcPr>
        <w:p w14:paraId="68DDD3EB" w14:textId="77777777" w:rsidR="00102E7D" w:rsidRPr="00725864" w:rsidRDefault="00102E7D" w:rsidP="00725864">
          <w:pPr>
            <w:pStyle w:val="Pieddepage"/>
          </w:pPr>
        </w:p>
      </w:tc>
      <w:tc>
        <w:tcPr>
          <w:tcW w:w="2835" w:type="dxa"/>
          <w:shd w:val="clear" w:color="auto" w:fill="auto"/>
        </w:tcPr>
        <w:p w14:paraId="2117C94C" w14:textId="77777777" w:rsidR="00102E7D" w:rsidRPr="00725864" w:rsidRDefault="00102E7D" w:rsidP="00725864">
          <w:pPr>
            <w:pStyle w:val="Pieddepage"/>
          </w:pPr>
        </w:p>
      </w:tc>
    </w:tr>
    <w:tr w:rsidR="00102E7D" w:rsidRPr="00725864" w14:paraId="5160BDAA" w14:textId="77777777" w:rsidTr="00C075A0">
      <w:tc>
        <w:tcPr>
          <w:tcW w:w="3544" w:type="dxa"/>
          <w:shd w:val="clear" w:color="auto" w:fill="auto"/>
        </w:tcPr>
        <w:p w14:paraId="09745C59" w14:textId="77777777" w:rsidR="00102E7D" w:rsidRPr="00725864" w:rsidRDefault="00A35F31" w:rsidP="00725864">
          <w:pPr>
            <w:pStyle w:val="Pieddepage"/>
          </w:pPr>
          <w:proofErr w:type="gramStart"/>
          <w:r w:rsidRPr="00725864">
            <w:t>info</w:t>
          </w:r>
          <w:proofErr w:type="gramEnd"/>
          <w:r w:rsidRPr="00725864">
            <w:t xml:space="preserve"> fauna</w:t>
          </w:r>
        </w:p>
      </w:tc>
      <w:tc>
        <w:tcPr>
          <w:tcW w:w="2835" w:type="dxa"/>
          <w:shd w:val="clear" w:color="auto" w:fill="auto"/>
        </w:tcPr>
        <w:p w14:paraId="500772E3" w14:textId="77777777" w:rsidR="00102E7D" w:rsidRPr="00725864" w:rsidRDefault="00102E7D" w:rsidP="005C763E">
          <w:pPr>
            <w:pStyle w:val="Pieddepage"/>
            <w:jc w:val="center"/>
          </w:pPr>
        </w:p>
      </w:tc>
      <w:tc>
        <w:tcPr>
          <w:tcW w:w="2835" w:type="dxa"/>
          <w:shd w:val="clear" w:color="auto" w:fill="auto"/>
        </w:tcPr>
        <w:p w14:paraId="48CF3CEA" w14:textId="77777777" w:rsidR="00102E7D" w:rsidRPr="00725864" w:rsidRDefault="00102E7D" w:rsidP="005C763E">
          <w:pPr>
            <w:pStyle w:val="Pieddepage"/>
            <w:jc w:val="right"/>
          </w:pPr>
          <w:r w:rsidRPr="00725864">
            <w:t>+41</w:t>
          </w:r>
          <w:r w:rsidR="008F4DD9" w:rsidRPr="00725864">
            <w:t xml:space="preserve"> </w:t>
          </w:r>
          <w:r w:rsidRPr="00725864">
            <w:t>32 560 31 10</w:t>
          </w:r>
        </w:p>
      </w:tc>
    </w:tr>
    <w:tr w:rsidR="00102E7D" w:rsidRPr="00725864" w14:paraId="74A77382" w14:textId="77777777" w:rsidTr="00C075A0">
      <w:trPr>
        <w:trHeight w:val="86"/>
      </w:trPr>
      <w:tc>
        <w:tcPr>
          <w:tcW w:w="3544" w:type="dxa"/>
          <w:shd w:val="clear" w:color="auto" w:fill="auto"/>
        </w:tcPr>
        <w:p w14:paraId="075908BD" w14:textId="77777777" w:rsidR="00102E7D" w:rsidRPr="00725864" w:rsidRDefault="00102E7D" w:rsidP="00725864">
          <w:pPr>
            <w:pStyle w:val="Pieddepage"/>
          </w:pPr>
          <w:r w:rsidRPr="00725864">
            <w:t>www.infofauna.ch</w:t>
          </w:r>
        </w:p>
      </w:tc>
      <w:tc>
        <w:tcPr>
          <w:tcW w:w="2835" w:type="dxa"/>
          <w:shd w:val="clear" w:color="auto" w:fill="auto"/>
        </w:tcPr>
        <w:p w14:paraId="7DB0F64D" w14:textId="77777777" w:rsidR="00102E7D" w:rsidRPr="00725864" w:rsidRDefault="00102E7D" w:rsidP="005C763E">
          <w:pPr>
            <w:pStyle w:val="Pieddepage"/>
            <w:jc w:val="center"/>
          </w:pPr>
        </w:p>
      </w:tc>
      <w:tc>
        <w:tcPr>
          <w:tcW w:w="2835" w:type="dxa"/>
          <w:shd w:val="clear" w:color="auto" w:fill="auto"/>
        </w:tcPr>
        <w:p w14:paraId="08E5D84B" w14:textId="77777777" w:rsidR="00102E7D" w:rsidRPr="00725864" w:rsidRDefault="00102E7D" w:rsidP="005C763E">
          <w:pPr>
            <w:pStyle w:val="Pieddepage"/>
            <w:jc w:val="right"/>
          </w:pPr>
          <w:r w:rsidRPr="00725864">
            <w:t>contact@infofauna.ch</w:t>
          </w:r>
        </w:p>
      </w:tc>
    </w:tr>
  </w:tbl>
  <w:p w14:paraId="57074041" w14:textId="77777777" w:rsidR="00C370B1" w:rsidRPr="00AD007C" w:rsidRDefault="00C370B1">
    <w:pPr>
      <w:pStyle w:val="Pieddepage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1FE993" w14:textId="77777777" w:rsidR="00BB3045" w:rsidRDefault="00BB3045">
      <w:r>
        <w:separator/>
      </w:r>
    </w:p>
    <w:p w14:paraId="7C508B8F" w14:textId="77777777" w:rsidR="00BB3045" w:rsidRDefault="00BB3045"/>
  </w:footnote>
  <w:footnote w:type="continuationSeparator" w:id="0">
    <w:p w14:paraId="5B687008" w14:textId="77777777" w:rsidR="00BB3045" w:rsidRDefault="00BB3045">
      <w:r>
        <w:continuationSeparator/>
      </w:r>
    </w:p>
    <w:p w14:paraId="509ECF67" w14:textId="77777777" w:rsidR="00BB3045" w:rsidRDefault="00BB30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FAA05" w14:textId="77777777" w:rsidR="001671EE" w:rsidRPr="002B2C87" w:rsidRDefault="00505EF5" w:rsidP="00D441D5">
    <w:pPr>
      <w:pStyle w:val="ifnormal"/>
      <w:jc w:val="right"/>
      <w:rPr>
        <w:lang w:val="de-CH"/>
      </w:rPr>
    </w:pPr>
    <w:r w:rsidRPr="002B2C87">
      <w:rPr>
        <w:noProof/>
        <w:lang w:val="fr-CH" w:eastAsia="fr-CH"/>
      </w:rPr>
      <w:drawing>
        <wp:anchor distT="0" distB="0" distL="114300" distR="114300" simplePos="0" relativeHeight="251661312" behindDoc="1" locked="0" layoutInCell="1" allowOverlap="1" wp14:anchorId="1AC935A7" wp14:editId="341C0735">
          <wp:simplePos x="0" y="0"/>
          <wp:positionH relativeFrom="margin">
            <wp:posOffset>-257175</wp:posOffset>
          </wp:positionH>
          <wp:positionV relativeFrom="paragraph">
            <wp:posOffset>75565</wp:posOffset>
          </wp:positionV>
          <wp:extent cx="1999577" cy="1199407"/>
          <wp:effectExtent l="0" t="0" r="0" b="0"/>
          <wp:wrapNone/>
          <wp:docPr id="1951714825" name="Image 1951714825" descr="Une image contenant noir, obscur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992744" name="Image 2" descr="Une image contenant noir, obscurité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99577" cy="1199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1EE" w:rsidRPr="002B2C87">
      <w:fldChar w:fldCharType="begin"/>
    </w:r>
    <w:r w:rsidR="001671EE" w:rsidRPr="002B2C87">
      <w:instrText xml:space="preserve"> </w:instrText>
    </w:r>
    <w:r w:rsidR="001209A6" w:rsidRPr="002B2C87">
      <w:instrText>PAGE</w:instrText>
    </w:r>
    <w:r w:rsidR="001671EE" w:rsidRPr="002B2C87">
      <w:instrText xml:space="preserve"> </w:instrText>
    </w:r>
    <w:r w:rsidR="001671EE" w:rsidRPr="002B2C87">
      <w:fldChar w:fldCharType="separate"/>
    </w:r>
    <w:r w:rsidR="00C370B1" w:rsidRPr="002B2C87">
      <w:rPr>
        <w:noProof/>
      </w:rPr>
      <w:t>2</w:t>
    </w:r>
    <w:r w:rsidR="001671EE" w:rsidRPr="002B2C87">
      <w:rPr>
        <w:lang w:val="de-CH"/>
      </w:rPr>
      <w:fldChar w:fldCharType="end"/>
    </w:r>
    <w:r w:rsidR="001671EE" w:rsidRPr="002B2C87">
      <w:t xml:space="preserve"> / </w:t>
    </w:r>
    <w:r w:rsidR="001671EE" w:rsidRPr="002B2C87">
      <w:fldChar w:fldCharType="begin"/>
    </w:r>
    <w:r w:rsidR="001671EE" w:rsidRPr="002B2C87">
      <w:instrText xml:space="preserve"> </w:instrText>
    </w:r>
    <w:r w:rsidR="001209A6" w:rsidRPr="002B2C87">
      <w:instrText>NUMPAGES</w:instrText>
    </w:r>
    <w:r w:rsidR="001671EE" w:rsidRPr="002B2C87">
      <w:instrText xml:space="preserve"> </w:instrText>
    </w:r>
    <w:r w:rsidR="001671EE" w:rsidRPr="002B2C87">
      <w:fldChar w:fldCharType="separate"/>
    </w:r>
    <w:r w:rsidR="009F5580" w:rsidRPr="002B2C87">
      <w:rPr>
        <w:noProof/>
      </w:rPr>
      <w:t>1</w:t>
    </w:r>
    <w:r w:rsidR="001671EE" w:rsidRPr="002B2C87">
      <w:rPr>
        <w:lang w:val="de-CH"/>
      </w:rPr>
      <w:fldChar w:fldCharType="end"/>
    </w:r>
  </w:p>
  <w:p w14:paraId="551A48C6" w14:textId="77777777" w:rsidR="00F76669" w:rsidRDefault="00F7666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0A68D" w14:textId="77777777" w:rsidR="001671EE" w:rsidRPr="00E12B92" w:rsidRDefault="00A35F31" w:rsidP="00E12B92">
    <w:pPr>
      <w:rPr>
        <w:lang w:val="de-CH"/>
      </w:rPr>
    </w:pPr>
    <w:r>
      <w:rPr>
        <w:noProof/>
        <w:lang w:val="fr-CH" w:eastAsia="fr-CH"/>
      </w:rPr>
      <w:drawing>
        <wp:anchor distT="0" distB="0" distL="114300" distR="114300" simplePos="0" relativeHeight="251663360" behindDoc="1" locked="0" layoutInCell="1" allowOverlap="1" wp14:anchorId="324D574B" wp14:editId="5C1AA652">
          <wp:simplePos x="0" y="0"/>
          <wp:positionH relativeFrom="margin">
            <wp:align>left</wp:align>
          </wp:positionH>
          <wp:positionV relativeFrom="paragraph">
            <wp:posOffset>151765</wp:posOffset>
          </wp:positionV>
          <wp:extent cx="1759646" cy="1198245"/>
          <wp:effectExtent l="0" t="0" r="0" b="0"/>
          <wp:wrapNone/>
          <wp:docPr id="974538114" name="Image 974538114" descr="Une image contenant noir, obscur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992744" name="Image 2" descr="Une image contenant noir, obscurité&#10;&#10;Description générée automatiquement"/>
                  <pic:cNvPicPr/>
                </pic:nvPicPr>
                <pic:blipFill rotWithShape="1">
                  <a:blip r:embed="rId1"/>
                  <a:srcRect l="11095" r="817"/>
                  <a:stretch/>
                </pic:blipFill>
                <pic:spPr bwMode="auto">
                  <a:xfrm>
                    <a:off x="0" y="0"/>
                    <a:ext cx="1759646" cy="1198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5956C0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31A61"/>
    <w:multiLevelType w:val="hybridMultilevel"/>
    <w:tmpl w:val="6270CEBE"/>
    <w:lvl w:ilvl="0" w:tplc="0001040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5A534E"/>
    <w:multiLevelType w:val="hybridMultilevel"/>
    <w:tmpl w:val="5E8A2B1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47C80"/>
    <w:multiLevelType w:val="hybridMultilevel"/>
    <w:tmpl w:val="E432FB1E"/>
    <w:lvl w:ilvl="0" w:tplc="3C248A9C">
      <w:numFmt w:val="bullet"/>
      <w:lvlText w:val="-"/>
      <w:lvlJc w:val="left"/>
      <w:pPr>
        <w:ind w:left="151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4" w15:restartNumberingAfterBreak="0">
    <w:nsid w:val="71900337"/>
    <w:multiLevelType w:val="hybridMultilevel"/>
    <w:tmpl w:val="2138A50A"/>
    <w:lvl w:ilvl="0" w:tplc="CA80047A">
      <w:numFmt w:val="bullet"/>
      <w:lvlText w:val="-"/>
      <w:lvlJc w:val="left"/>
      <w:pPr>
        <w:ind w:left="115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 w16cid:durableId="312832309">
    <w:abstractNumId w:val="1"/>
  </w:num>
  <w:num w:numId="2" w16cid:durableId="1241140516">
    <w:abstractNumId w:val="0"/>
  </w:num>
  <w:num w:numId="3" w16cid:durableId="485979384">
    <w:abstractNumId w:val="2"/>
  </w:num>
  <w:num w:numId="4" w16cid:durableId="1725791335">
    <w:abstractNumId w:val="4"/>
  </w:num>
  <w:num w:numId="5" w16cid:durableId="144781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045"/>
    <w:rsid w:val="00003DA9"/>
    <w:rsid w:val="000646B7"/>
    <w:rsid w:val="00102E7D"/>
    <w:rsid w:val="00110346"/>
    <w:rsid w:val="001209A6"/>
    <w:rsid w:val="00150923"/>
    <w:rsid w:val="001671EE"/>
    <w:rsid w:val="001A483A"/>
    <w:rsid w:val="002157FC"/>
    <w:rsid w:val="002B2C87"/>
    <w:rsid w:val="002C1303"/>
    <w:rsid w:val="002D6F2D"/>
    <w:rsid w:val="002F4EEF"/>
    <w:rsid w:val="003635DD"/>
    <w:rsid w:val="003638FD"/>
    <w:rsid w:val="00382072"/>
    <w:rsid w:val="00382E18"/>
    <w:rsid w:val="003A0F2A"/>
    <w:rsid w:val="003A51D0"/>
    <w:rsid w:val="003E083C"/>
    <w:rsid w:val="003E367C"/>
    <w:rsid w:val="0047022C"/>
    <w:rsid w:val="004A0C7D"/>
    <w:rsid w:val="004C56F5"/>
    <w:rsid w:val="004D30D9"/>
    <w:rsid w:val="004F6FF7"/>
    <w:rsid w:val="00505EF5"/>
    <w:rsid w:val="0051246D"/>
    <w:rsid w:val="00551345"/>
    <w:rsid w:val="005602A8"/>
    <w:rsid w:val="005C763E"/>
    <w:rsid w:val="005E2363"/>
    <w:rsid w:val="0061449D"/>
    <w:rsid w:val="006216CB"/>
    <w:rsid w:val="006408D7"/>
    <w:rsid w:val="0067158C"/>
    <w:rsid w:val="00682E12"/>
    <w:rsid w:val="00725864"/>
    <w:rsid w:val="0077013B"/>
    <w:rsid w:val="007A59F1"/>
    <w:rsid w:val="007D5FAA"/>
    <w:rsid w:val="00866850"/>
    <w:rsid w:val="00873B83"/>
    <w:rsid w:val="008776FF"/>
    <w:rsid w:val="00896884"/>
    <w:rsid w:val="008F4DD9"/>
    <w:rsid w:val="008F5453"/>
    <w:rsid w:val="009051DE"/>
    <w:rsid w:val="00911B8B"/>
    <w:rsid w:val="00954F03"/>
    <w:rsid w:val="00982E32"/>
    <w:rsid w:val="009A0A52"/>
    <w:rsid w:val="009C5FE2"/>
    <w:rsid w:val="009F5580"/>
    <w:rsid w:val="00A14042"/>
    <w:rsid w:val="00A22FAA"/>
    <w:rsid w:val="00A35F31"/>
    <w:rsid w:val="00AA1601"/>
    <w:rsid w:val="00AD007C"/>
    <w:rsid w:val="00AE05E5"/>
    <w:rsid w:val="00B05E69"/>
    <w:rsid w:val="00B2017A"/>
    <w:rsid w:val="00B52301"/>
    <w:rsid w:val="00B67244"/>
    <w:rsid w:val="00BB3045"/>
    <w:rsid w:val="00BC594F"/>
    <w:rsid w:val="00BE24E0"/>
    <w:rsid w:val="00BF30CE"/>
    <w:rsid w:val="00C075A0"/>
    <w:rsid w:val="00C21872"/>
    <w:rsid w:val="00C339B1"/>
    <w:rsid w:val="00C370B1"/>
    <w:rsid w:val="00C4730F"/>
    <w:rsid w:val="00CE0D69"/>
    <w:rsid w:val="00D11597"/>
    <w:rsid w:val="00D155F7"/>
    <w:rsid w:val="00D2448E"/>
    <w:rsid w:val="00D441D5"/>
    <w:rsid w:val="00D6028C"/>
    <w:rsid w:val="00D766B3"/>
    <w:rsid w:val="00D86A2E"/>
    <w:rsid w:val="00DE3B9B"/>
    <w:rsid w:val="00E02449"/>
    <w:rsid w:val="00E12B92"/>
    <w:rsid w:val="00E65139"/>
    <w:rsid w:val="00E652B5"/>
    <w:rsid w:val="00EB7A4B"/>
    <w:rsid w:val="00F12EF7"/>
    <w:rsid w:val="00F15C58"/>
    <w:rsid w:val="00F32F65"/>
    <w:rsid w:val="00F34B57"/>
    <w:rsid w:val="00F43025"/>
    <w:rsid w:val="00F45599"/>
    <w:rsid w:val="00F54CA1"/>
    <w:rsid w:val="00F60C16"/>
    <w:rsid w:val="00F76669"/>
    <w:rsid w:val="00FD4D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28B632"/>
  <w15:docId w15:val="{BCD3F8CB-98AF-A849-89E8-B6A86D16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 w:qFormat="1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3025"/>
    <w:pPr>
      <w:spacing w:line="360" w:lineRule="auto"/>
    </w:pPr>
    <w:rPr>
      <w:rFonts w:ascii="Inter Light" w:hAnsi="Inter Light" w:cs="Arial"/>
      <w:sz w:val="22"/>
      <w:szCs w:val="22"/>
      <w:lang w:val="fr-FR" w:eastAsia="fr-FR"/>
    </w:rPr>
  </w:style>
  <w:style w:type="paragraph" w:styleId="Titre1">
    <w:name w:val="heading 1"/>
    <w:aliases w:val="if_titre1"/>
    <w:basedOn w:val="Normal"/>
    <w:next w:val="Normal"/>
    <w:qFormat/>
    <w:rsid w:val="0047022C"/>
    <w:pPr>
      <w:keepNext/>
      <w:jc w:val="center"/>
      <w:outlineLvl w:val="0"/>
    </w:pPr>
    <w:rPr>
      <w:rFonts w:ascii="Inter" w:hAnsi="Inter" w:cs="Times New Roman"/>
      <w:bCs/>
      <w:sz w:val="40"/>
      <w:szCs w:val="24"/>
      <w:lang w:val="fr-CH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25864"/>
    <w:pPr>
      <w:tabs>
        <w:tab w:val="center" w:pos="4536"/>
        <w:tab w:val="right" w:pos="9072"/>
      </w:tabs>
    </w:pPr>
  </w:style>
  <w:style w:type="paragraph" w:customStyle="1" w:styleId="ifsignature">
    <w:name w:val="if_signature"/>
    <w:basedOn w:val="Normal"/>
    <w:qFormat/>
    <w:rsid w:val="005C763E"/>
    <w:pPr>
      <w:tabs>
        <w:tab w:val="left" w:pos="5528"/>
      </w:tabs>
      <w:spacing w:before="220" w:line="240" w:lineRule="auto"/>
      <w:ind w:left="5029"/>
    </w:pPr>
    <w:rPr>
      <w:rFonts w:cs="Calibri"/>
    </w:rPr>
  </w:style>
  <w:style w:type="paragraph" w:styleId="Pieddepage">
    <w:name w:val="footer"/>
    <w:aliases w:val="Pied de page info fauna"/>
    <w:basedOn w:val="Normal"/>
    <w:link w:val="PieddepageCar"/>
    <w:uiPriority w:val="99"/>
    <w:rsid w:val="00725864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En-tteCar">
    <w:name w:val="En-tête Car"/>
    <w:basedOn w:val="Policepardfaut"/>
    <w:link w:val="En-tte"/>
    <w:uiPriority w:val="99"/>
    <w:rsid w:val="00725864"/>
    <w:rPr>
      <w:rFonts w:ascii="Arial" w:hAnsi="Arial" w:cs="Arial"/>
      <w:sz w:val="22"/>
      <w:szCs w:val="22"/>
      <w:lang w:val="fr-FR" w:eastAsia="fr-FR"/>
    </w:rPr>
  </w:style>
  <w:style w:type="paragraph" w:customStyle="1" w:styleId="ifannexes">
    <w:name w:val="if_annexe(s)"/>
    <w:basedOn w:val="Normal"/>
    <w:qFormat/>
    <w:rsid w:val="00AD007C"/>
    <w:pPr>
      <w:framePr w:w="9503" w:hSpace="142" w:vSpace="142" w:wrap="around" w:vAnchor="page" w:hAnchor="page" w:x="1413" w:y="14576"/>
      <w:autoSpaceDE w:val="0"/>
      <w:autoSpaceDN w:val="0"/>
      <w:adjustRightInd w:val="0"/>
      <w:jc w:val="both"/>
    </w:pPr>
    <w:rPr>
      <w:rFonts w:cs="Calibri"/>
      <w:sz w:val="18"/>
      <w:szCs w:val="18"/>
    </w:rPr>
  </w:style>
  <w:style w:type="paragraph" w:customStyle="1" w:styleId="lettre">
    <w:name w:val="lettre"/>
    <w:basedOn w:val="Normal"/>
    <w:rsid w:val="005C763E"/>
    <w:pPr>
      <w:tabs>
        <w:tab w:val="left" w:pos="5100"/>
      </w:tabs>
    </w:pPr>
    <w:rPr>
      <w:rFonts w:cs="Times New Roman"/>
    </w:rPr>
  </w:style>
  <w:style w:type="character" w:customStyle="1" w:styleId="PieddepageCar">
    <w:name w:val="Pied de page Car"/>
    <w:aliases w:val="Pied de page info fauna Car"/>
    <w:link w:val="Pieddepage"/>
    <w:uiPriority w:val="99"/>
    <w:rsid w:val="00725864"/>
    <w:rPr>
      <w:rFonts w:ascii="Inter Light" w:hAnsi="Inter Light" w:cs="Arial"/>
      <w:sz w:val="16"/>
      <w:szCs w:val="22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F558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5580"/>
    <w:rPr>
      <w:rFonts w:ascii="Segoe UI" w:hAnsi="Segoe UI" w:cs="Segoe UI"/>
      <w:sz w:val="18"/>
      <w:szCs w:val="18"/>
      <w:lang w:val="fr-FR" w:eastAsia="fr-FR"/>
    </w:rPr>
  </w:style>
  <w:style w:type="paragraph" w:customStyle="1" w:styleId="ifnormal">
    <w:name w:val="if_normal"/>
    <w:basedOn w:val="Normal"/>
    <w:link w:val="ifnormalCar"/>
    <w:qFormat/>
    <w:rsid w:val="0051246D"/>
    <w:pPr>
      <w:spacing w:line="240" w:lineRule="auto"/>
      <w:jc w:val="both"/>
    </w:pPr>
    <w:rPr>
      <w:rFonts w:cs="Calibri"/>
    </w:rPr>
  </w:style>
  <w:style w:type="character" w:customStyle="1" w:styleId="ifnormalCar">
    <w:name w:val="if_normal Car"/>
    <w:basedOn w:val="Policepardfaut"/>
    <w:link w:val="ifnormal"/>
    <w:rsid w:val="0051246D"/>
    <w:rPr>
      <w:rFonts w:ascii="Inter Light" w:hAnsi="Inter Light" w:cs="Calibri"/>
      <w:sz w:val="22"/>
      <w:szCs w:val="22"/>
      <w:lang w:val="fr-FR" w:eastAsia="fr-FR"/>
    </w:rPr>
  </w:style>
  <w:style w:type="paragraph" w:styleId="Titre">
    <w:name w:val="Title"/>
    <w:aliases w:val="if_titre de section"/>
    <w:basedOn w:val="Normal"/>
    <w:next w:val="Normal"/>
    <w:link w:val="TitreCar"/>
    <w:uiPriority w:val="10"/>
    <w:qFormat/>
    <w:rsid w:val="00FD4D99"/>
    <w:pPr>
      <w:contextualSpacing/>
    </w:pPr>
    <w:rPr>
      <w:rFonts w:ascii="Inter" w:eastAsiaTheme="majorEastAsia" w:hAnsi="Inter" w:cstheme="majorBidi"/>
      <w:spacing w:val="-10"/>
      <w:kern w:val="28"/>
      <w:sz w:val="24"/>
      <w:szCs w:val="56"/>
    </w:rPr>
  </w:style>
  <w:style w:type="character" w:customStyle="1" w:styleId="TitreCar">
    <w:name w:val="Titre Car"/>
    <w:aliases w:val="if_titre de section Car"/>
    <w:basedOn w:val="Policepardfaut"/>
    <w:link w:val="Titre"/>
    <w:uiPriority w:val="10"/>
    <w:rsid w:val="00FD4D99"/>
    <w:rPr>
      <w:rFonts w:ascii="Inter" w:eastAsiaTheme="majorEastAsia" w:hAnsi="Inter" w:cstheme="majorBidi"/>
      <w:spacing w:val="-10"/>
      <w:kern w:val="28"/>
      <w:sz w:val="24"/>
      <w:szCs w:val="56"/>
      <w:lang w:val="fr-FR" w:eastAsia="fr-FR"/>
    </w:rPr>
  </w:style>
  <w:style w:type="paragraph" w:customStyle="1" w:styleId="ifsous-titre">
    <w:name w:val="if_sous-titre"/>
    <w:basedOn w:val="Titre"/>
    <w:qFormat/>
    <w:rsid w:val="00A22FAA"/>
    <w:rPr>
      <w:sz w:val="22"/>
    </w:rPr>
  </w:style>
  <w:style w:type="character" w:styleId="Accentuation">
    <w:name w:val="Emphasis"/>
    <w:basedOn w:val="Policepardfaut"/>
    <w:uiPriority w:val="20"/>
    <w:qFormat/>
    <w:rsid w:val="00DE3B9B"/>
    <w:rPr>
      <w:rFonts w:ascii="Inter Light" w:hAnsi="Inter Light"/>
      <w:i/>
      <w:iCs/>
      <w:sz w:val="22"/>
    </w:rPr>
  </w:style>
  <w:style w:type="paragraph" w:styleId="Citationintense">
    <w:name w:val="Intense Quote"/>
    <w:basedOn w:val="Normal"/>
    <w:next w:val="Normal"/>
    <w:link w:val="CitationintenseCar"/>
    <w:uiPriority w:val="60"/>
    <w:qFormat/>
    <w:rsid w:val="00DE3B9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60"/>
    <w:rsid w:val="00DE3B9B"/>
    <w:rPr>
      <w:rFonts w:ascii="Inter Light" w:hAnsi="Inter Light" w:cs="Arial"/>
      <w:i/>
      <w:iCs/>
      <w:color w:val="4F81BD" w:themeColor="accent1"/>
      <w:sz w:val="22"/>
      <w:szCs w:val="22"/>
      <w:lang w:val="fr-FR" w:eastAsia="fr-FR"/>
    </w:rPr>
  </w:style>
  <w:style w:type="character" w:styleId="Rfrenceintense">
    <w:name w:val="Intense Reference"/>
    <w:basedOn w:val="Policepardfaut"/>
    <w:uiPriority w:val="68"/>
    <w:qFormat/>
    <w:rsid w:val="00DE3B9B"/>
    <w:rPr>
      <w:rFonts w:ascii="Inter Light" w:hAnsi="Inter Light"/>
      <w:b/>
      <w:bCs/>
      <w:smallCaps/>
      <w:color w:val="4F81BD" w:themeColor="accent1"/>
      <w:spacing w:val="5"/>
      <w:sz w:val="22"/>
    </w:rPr>
  </w:style>
  <w:style w:type="paragraph" w:styleId="Paragraphedeliste">
    <w:name w:val="List Paragraph"/>
    <w:basedOn w:val="Normal"/>
    <w:uiPriority w:val="72"/>
    <w:qFormat/>
    <w:rsid w:val="00DE3B9B"/>
    <w:pPr>
      <w:ind w:left="720"/>
      <w:contextualSpacing/>
    </w:pPr>
  </w:style>
  <w:style w:type="paragraph" w:styleId="Sansinterligne">
    <w:name w:val="No Spacing"/>
    <w:uiPriority w:val="99"/>
    <w:qFormat/>
    <w:rsid w:val="00DE3B9B"/>
    <w:rPr>
      <w:rFonts w:ascii="Inter Light" w:hAnsi="Inter Light" w:cs="Arial"/>
      <w:sz w:val="22"/>
      <w:szCs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ursenba/Library/Group%20Containers/UBF8T346G9.Office/User%20Content.localized/Templates.localized/Mode&#768;le_LettreGe&#769;ne&#769;riqu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51B848-5489-4EBA-ABEB-1F417723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Modèle_LettreGénérique.dotx</Template>
  <TotalTime>1</TotalTime>
  <Pages>1</Pages>
  <Words>81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Info fauna | CSCF &amp; karch</Company>
  <LinksUpToDate>false</LinksUpToDate>
  <CharactersWithSpaces>844</CharactersWithSpaces>
  <SharedDoc>false</SharedDoc>
  <HyperlinkBase/>
  <HLinks>
    <vt:vector size="12" baseType="variant">
      <vt:variant>
        <vt:i4>56951615</vt:i4>
      </vt:variant>
      <vt:variant>
        <vt:i4>-1</vt:i4>
      </vt:variant>
      <vt:variant>
        <vt:i4>2069</vt:i4>
      </vt:variant>
      <vt:variant>
        <vt:i4>1</vt:i4>
      </vt:variant>
      <vt:variant>
        <vt:lpwstr>Info fauna PàL17_IF17 en-tête</vt:lpwstr>
      </vt:variant>
      <vt:variant>
        <vt:lpwstr/>
      </vt:variant>
      <vt:variant>
        <vt:i4>54722627</vt:i4>
      </vt:variant>
      <vt:variant>
        <vt:i4>-1</vt:i4>
      </vt:variant>
      <vt:variant>
        <vt:i4>2070</vt:i4>
      </vt:variant>
      <vt:variant>
        <vt:i4>1</vt:i4>
      </vt:variant>
      <vt:variant>
        <vt:lpwstr>Info fauna PàL17_IF17 suite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Sylvain Ursenbacher</dc:creator>
  <cp:lastModifiedBy>Sylvain Ursenbacher</cp:lastModifiedBy>
  <cp:revision>3</cp:revision>
  <cp:lastPrinted>2023-08-21T13:50:00Z</cp:lastPrinted>
  <dcterms:created xsi:type="dcterms:W3CDTF">2024-08-26T10:00:00Z</dcterms:created>
  <dcterms:modified xsi:type="dcterms:W3CDTF">2024-08-26T10:02:00Z</dcterms:modified>
</cp:coreProperties>
</file>